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890" w:rsidRDefault="00EE54F6">
      <w:pPr>
        <w:framePr w:hSpace="142" w:wrap="auto" w:vAnchor="page" w:hAnchor="page" w:x="899" w:y="24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39150" cy="215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6193" w:y="173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1409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AF4890">
      <w:pPr>
        <w:framePr w:wrap="auto" w:vAnchor="page" w:hAnchor="page" w:x="1174" w:y="59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 xml:space="preserve">Why </w:t>
      </w:r>
      <w:r w:rsidR="00866211"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>Scotia</w:t>
      </w: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 xml:space="preserve"> Group?</w:t>
      </w:r>
    </w:p>
    <w:p w:rsidR="00AF4890" w:rsidRDefault="00AF4890">
      <w:pPr>
        <w:framePr w:wrap="auto" w:vAnchor="page" w:hAnchor="page" w:x="1149" w:y="66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Understanding</w:t>
      </w:r>
    </w:p>
    <w:p w:rsidR="00AF4890" w:rsidRDefault="00866211">
      <w:pPr>
        <w:framePr w:wrap="auto" w:vAnchor="page" w:hAnchor="page" w:x="6442" w:y="66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is a global provider of integrated security and risk</w:t>
      </w:r>
    </w:p>
    <w:p w:rsidR="00AF4890" w:rsidRDefault="00AF4890">
      <w:pPr>
        <w:framePr w:wrap="auto" w:vAnchor="page" w:hAnchor="page" w:x="6442" w:y="68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mitigation solutions that enable governments, non-governmental</w:t>
      </w:r>
    </w:p>
    <w:p w:rsidR="00AF4890" w:rsidRDefault="00AF4890">
      <w:pPr>
        <w:framePr w:wrap="auto" w:vAnchor="page" w:hAnchor="page" w:x="1124" w:y="69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We understand risks to people, infrastructure,</w:t>
      </w:r>
    </w:p>
    <w:p w:rsidR="00AF4890" w:rsidRDefault="00AF4890">
      <w:pPr>
        <w:framePr w:wrap="auto" w:vAnchor="page" w:hAnchor="page" w:x="1124" w:y="71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business information, products / services,</w:t>
      </w:r>
    </w:p>
    <w:p w:rsidR="00AF4890" w:rsidRDefault="00AF4890">
      <w:pPr>
        <w:framePr w:wrap="auto" w:vAnchor="page" w:hAnchor="page" w:x="6442" w:y="71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and international organisations, and commercial customers to</w:t>
      </w:r>
    </w:p>
    <w:p w:rsidR="00AF4890" w:rsidRDefault="00AF4890">
      <w:pPr>
        <w:framePr w:wrap="auto" w:vAnchor="page" w:hAnchor="page" w:x="1124" w:y="73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processes and ultimately reputation.</w:t>
      </w:r>
    </w:p>
    <w:p w:rsidR="00AF4890" w:rsidRDefault="00AF4890">
      <w:pPr>
        <w:framePr w:wrap="auto" w:vAnchor="page" w:hAnchor="page" w:x="6442" w:y="74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assure high-value assets.</w:t>
      </w:r>
    </w:p>
    <w:p w:rsidR="00AF4890" w:rsidRDefault="00242024">
      <w:pPr>
        <w:framePr w:wrap="auto" w:vAnchor="page" w:hAnchor="page" w:x="1124" w:y="77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works in partnership with clients</w:t>
      </w:r>
    </w:p>
    <w:p w:rsidR="00AF4890" w:rsidRDefault="00AF4890">
      <w:pPr>
        <w:framePr w:wrap="auto" w:vAnchor="page" w:hAnchor="page" w:x="1124" w:y="79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protect these assets in line with their</w:t>
      </w:r>
    </w:p>
    <w:p w:rsidR="00AF4890" w:rsidRDefault="00AF4890">
      <w:pPr>
        <w:framePr w:wrap="auto" w:vAnchor="page" w:hAnchor="page" w:x="6442" w:y="80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The company offers an array of security services and technology-</w:t>
      </w:r>
    </w:p>
    <w:p w:rsidR="00AF4890" w:rsidRDefault="00AF4890">
      <w:pPr>
        <w:framePr w:wrap="auto" w:vAnchor="page" w:hAnchor="page" w:x="1124" w:y="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company ethos.</w:t>
      </w:r>
    </w:p>
    <w:p w:rsidR="00AF4890" w:rsidRDefault="00AF4890">
      <w:pPr>
        <w:framePr w:wrap="auto" w:vAnchor="page" w:hAnchor="page" w:x="6442" w:y="83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enabled solutions to support critical infrastructure protection,</w:t>
      </w:r>
    </w:p>
    <w:p w:rsidR="00AF4890" w:rsidRDefault="00AF4890">
      <w:pPr>
        <w:framePr w:wrap="auto" w:vAnchor="page" w:hAnchor="page" w:x="1149" w:y="85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People</w:t>
      </w:r>
    </w:p>
    <w:p w:rsidR="00AF4890" w:rsidRDefault="00AF4890">
      <w:pPr>
        <w:framePr w:wrap="auto" w:vAnchor="page" w:hAnchor="page" w:x="6442" w:y="86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post-conflict reconstruction, humanitarian work and emerging</w:t>
      </w:r>
    </w:p>
    <w:p w:rsidR="00AF4890" w:rsidRDefault="00AF4890">
      <w:pPr>
        <w:framePr w:wrap="auto" w:vAnchor="page" w:hAnchor="page" w:x="1124" w:y="88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We provide the most highly qualified individuals</w:t>
      </w:r>
    </w:p>
    <w:p w:rsidR="00AF4890" w:rsidRDefault="00AF4890">
      <w:pPr>
        <w:framePr w:wrap="auto" w:vAnchor="page" w:hAnchor="page" w:x="6442" w:y="89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market requirements.</w:t>
      </w:r>
    </w:p>
    <w:p w:rsidR="00AF4890" w:rsidRDefault="00AF4890">
      <w:pPr>
        <w:framePr w:wrap="auto" w:vAnchor="page" w:hAnchor="page" w:x="1124" w:y="9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from the Special Forces, Law Enforcement and</w:t>
      </w:r>
    </w:p>
    <w:p w:rsidR="00AF4890" w:rsidRDefault="00AF4890">
      <w:pPr>
        <w:framePr w:wrap="auto" w:vAnchor="page" w:hAnchor="page" w:x="1124" w:y="93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other specialist fields.</w:t>
      </w:r>
    </w:p>
    <w:p w:rsidR="00AF4890" w:rsidRDefault="00242024">
      <w:pPr>
        <w:framePr w:wrap="auto" w:vAnchor="page" w:hAnchor="page" w:x="6442" w:y="94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operates in over thirty countries with principal offices in</w:t>
      </w:r>
    </w:p>
    <w:p w:rsidR="00AF4890" w:rsidRDefault="00AF4890">
      <w:pPr>
        <w:framePr w:wrap="auto" w:vAnchor="page" w:hAnchor="page" w:x="1124" w:y="96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Our experience and skill allows clients to conduct</w:t>
      </w:r>
    </w:p>
    <w:p w:rsidR="00AF4890" w:rsidRDefault="00242024">
      <w:pPr>
        <w:framePr w:wrap="auto" w:vAnchor="page" w:hAnchor="page" w:x="6442" w:y="97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Port Harcourt / Nigeria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Dubai 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UK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AF4890" w:rsidRDefault="00AF4890">
      <w:pPr>
        <w:framePr w:wrap="auto" w:vAnchor="page" w:hAnchor="page" w:x="1124" w:y="99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business effectively in all corners of the world.</w:t>
      </w:r>
    </w:p>
    <w:p w:rsidR="00AF4890" w:rsidRDefault="00AF4890">
      <w:pPr>
        <w:framePr w:wrap="auto" w:vAnchor="page" w:hAnchor="page" w:x="1149" w:y="102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Expertise</w:t>
      </w:r>
    </w:p>
    <w:p w:rsidR="00AF4890" w:rsidRDefault="00AF4890">
      <w:pPr>
        <w:framePr w:wrap="auto" w:vAnchor="page" w:hAnchor="page" w:x="6442" w:y="103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From providing strategic consultancy to protecting individuals and</w:t>
      </w:r>
    </w:p>
    <w:p w:rsidR="00AF4890" w:rsidRDefault="00AF4890">
      <w:pPr>
        <w:framePr w:wrap="auto" w:vAnchor="page" w:hAnchor="page" w:x="1124" w:y="105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We can deploy assets promptly worldwide to</w:t>
      </w:r>
    </w:p>
    <w:p w:rsidR="00AF4890" w:rsidRDefault="00AF4890">
      <w:pPr>
        <w:framePr w:wrap="auto" w:vAnchor="page" w:hAnchor="page" w:x="6442" w:y="106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assets; developing complex security and crisis management plans</w:t>
      </w:r>
    </w:p>
    <w:p w:rsidR="00AF4890" w:rsidRDefault="00AF4890">
      <w:pPr>
        <w:framePr w:wrap="auto" w:vAnchor="page" w:hAnchor="page" w:x="1124" w:y="107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support our client’s needs and facilitate their</w:t>
      </w:r>
    </w:p>
    <w:p w:rsidR="00AF4890" w:rsidRDefault="00AF4890">
      <w:pPr>
        <w:framePr w:wrap="auto" w:vAnchor="page" w:hAnchor="page" w:x="6442" w:y="109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to driver training, </w:t>
      </w:r>
      <w:r w:rsidR="00242024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established a value chain of</w:t>
      </w:r>
    </w:p>
    <w:p w:rsidR="00AF4890" w:rsidRDefault="00AF4890">
      <w:pPr>
        <w:framePr w:wrap="auto" w:vAnchor="page" w:hAnchor="page" w:x="1124" w:y="110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project requirements.</w:t>
      </w:r>
    </w:p>
    <w:p w:rsidR="00AF4890" w:rsidRDefault="00AF4890">
      <w:pPr>
        <w:framePr w:wrap="auto" w:vAnchor="page" w:hAnchor="page" w:x="6442" w:y="112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products and offerings that has secured a diverse and impressive</w:t>
      </w:r>
    </w:p>
    <w:p w:rsidR="00AF4890" w:rsidRDefault="00AF4890">
      <w:pPr>
        <w:framePr w:wrap="auto" w:vAnchor="page" w:hAnchor="page" w:x="1124" w:y="113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Our office structure allows us to provide a local</w:t>
      </w:r>
    </w:p>
    <w:p w:rsidR="00AF4890" w:rsidRDefault="00AF4890">
      <w:pPr>
        <w:framePr w:wrap="auto" w:vAnchor="page" w:hAnchor="page" w:x="6442" w:y="11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range of clients.</w:t>
      </w:r>
    </w:p>
    <w:p w:rsidR="00AF4890" w:rsidRDefault="00AF4890">
      <w:pPr>
        <w:framePr w:wrap="auto" w:vAnchor="page" w:hAnchor="page" w:x="1124" w:y="116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insight on a global basis.</w:t>
      </w:r>
    </w:p>
    <w:p w:rsidR="00AF4890" w:rsidRDefault="00AF4890">
      <w:pPr>
        <w:framePr w:wrap="auto" w:vAnchor="page" w:hAnchor="page" w:x="1149" w:y="119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Diversity</w:t>
      </w:r>
    </w:p>
    <w:p w:rsidR="00AF4890" w:rsidRDefault="00AF4890">
      <w:pPr>
        <w:framePr w:wrap="auto" w:vAnchor="page" w:hAnchor="page" w:x="1124" w:y="12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We cover personal security, risk analysis,</w:t>
      </w:r>
    </w:p>
    <w:p w:rsidR="00AF4890" w:rsidRDefault="00AF4890">
      <w:pPr>
        <w:framePr w:wrap="auto" w:vAnchor="page" w:hAnchor="page" w:x="1124" w:y="124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security operations, logistics and business</w:t>
      </w:r>
    </w:p>
    <w:p w:rsidR="00AF4890" w:rsidRDefault="00AF4890">
      <w:pPr>
        <w:framePr w:wrap="auto" w:vAnchor="page" w:hAnchor="page" w:x="6992" w:y="125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The speed and apparent ease with</w:t>
      </w:r>
    </w:p>
    <w:p w:rsidR="00AF4890" w:rsidRDefault="00AF4890">
      <w:pPr>
        <w:framePr w:wrap="auto" w:vAnchor="page" w:hAnchor="page" w:x="1124" w:y="127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facilitation and training.</w:t>
      </w:r>
    </w:p>
    <w:p w:rsidR="00AF4890" w:rsidRDefault="00AF4890">
      <w:pPr>
        <w:framePr w:wrap="auto" w:vAnchor="page" w:hAnchor="page" w:x="6992" w:y="130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which</w:t>
      </w:r>
    </w:p>
    <w:p w:rsidR="00AF4890" w:rsidRDefault="00AF4890">
      <w:pPr>
        <w:framePr w:wrap="auto" w:vAnchor="page" w:hAnchor="page" w:x="8016" w:y="130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you implemented a successful</w:t>
      </w:r>
    </w:p>
    <w:p w:rsidR="00AF4890" w:rsidRDefault="00AF4890">
      <w:pPr>
        <w:framePr w:wrap="auto" w:vAnchor="page" w:hAnchor="page" w:x="1124" w:y="13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We offer a unique service for all security</w:t>
      </w:r>
    </w:p>
    <w:p w:rsidR="00AF4890" w:rsidRDefault="00AF4890">
      <w:pPr>
        <w:framePr w:wrap="auto" w:vAnchor="page" w:hAnchor="page" w:x="1124" w:y="133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requirements by providing our client’s with a</w:t>
      </w:r>
    </w:p>
    <w:p w:rsidR="00AF4890" w:rsidRDefault="00AF4890">
      <w:pPr>
        <w:framePr w:wrap="auto" w:vAnchor="page" w:hAnchor="page" w:x="1124" w:y="135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turnkey solution.</w:t>
      </w:r>
    </w:p>
    <w:p w:rsidR="00AF4890" w:rsidRDefault="00AF4890">
      <w:pPr>
        <w:framePr w:wrap="auto" w:vAnchor="page" w:hAnchor="page" w:x="6992" w:y="135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resolution against very tight deadlines</w:t>
      </w:r>
    </w:p>
    <w:p w:rsidR="00AF4890" w:rsidRDefault="00AF4890">
      <w:pPr>
        <w:framePr w:wrap="auto" w:vAnchor="page" w:hAnchor="page" w:x="1149" w:y="138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Response Time</w:t>
      </w:r>
    </w:p>
    <w:p w:rsidR="00AF4890" w:rsidRDefault="00AF4890">
      <w:pPr>
        <w:framePr w:wrap="auto" w:vAnchor="page" w:hAnchor="page" w:x="6992" w:y="140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 xml:space="preserve">was impressive by any standard... </w:t>
      </w:r>
      <w:r w:rsidR="00242024"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Scotia</w:t>
      </w:r>
    </w:p>
    <w:p w:rsidR="00AF4890" w:rsidRDefault="00242024">
      <w:pPr>
        <w:framePr w:wrap="auto" w:vAnchor="page" w:hAnchor="page" w:x="1124" w:y="141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able to deploy its consultants</w:t>
      </w:r>
    </w:p>
    <w:p w:rsidR="00AF4890" w:rsidRDefault="00AF4890">
      <w:pPr>
        <w:framePr w:wrap="auto" w:vAnchor="page" w:hAnchor="page" w:x="1124" w:y="144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anywhere in the world quickly to support clients’</w:t>
      </w:r>
    </w:p>
    <w:p w:rsidR="00AF4890" w:rsidRDefault="00AF4890">
      <w:pPr>
        <w:framePr w:wrap="auto" w:vAnchor="page" w:hAnchor="page" w:x="6992" w:y="145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is an exceptional company with some</w:t>
      </w:r>
    </w:p>
    <w:p w:rsidR="00AF4890" w:rsidRDefault="00AF4890">
      <w:pPr>
        <w:framePr w:wrap="auto" w:vAnchor="page" w:hAnchor="page" w:x="1124" w:y="146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needs.</w:t>
      </w:r>
    </w:p>
    <w:p w:rsidR="00AF4890" w:rsidRDefault="00242024">
      <w:pPr>
        <w:framePr w:wrap="auto" w:vAnchor="page" w:hAnchor="page" w:x="1124" w:y="150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Scotia 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>Group is also able to provide information</w:t>
      </w:r>
    </w:p>
    <w:p w:rsidR="00AF4890" w:rsidRDefault="00AF4890">
      <w:pPr>
        <w:framePr w:wrap="auto" w:vAnchor="page" w:hAnchor="page" w:x="6992" w:y="150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superlative individuals and is one of the</w:t>
      </w:r>
    </w:p>
    <w:p w:rsidR="00AF4890" w:rsidRDefault="00AF4890">
      <w:pPr>
        <w:framePr w:wrap="auto" w:vAnchor="page" w:hAnchor="page" w:x="1124" w:y="152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on a situation or area quickly and accurately.</w:t>
      </w:r>
    </w:p>
    <w:p w:rsidR="00AF4890" w:rsidRDefault="00AF4890">
      <w:pPr>
        <w:framePr w:wrap="auto" w:vAnchor="page" w:hAnchor="page" w:x="1124" w:y="154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This 24/7 service is a paramount in fast moving</w:t>
      </w:r>
    </w:p>
    <w:p w:rsidR="00AF4890" w:rsidRDefault="00AF4890">
      <w:pPr>
        <w:framePr w:wrap="auto" w:vAnchor="page" w:hAnchor="page" w:x="6992" w:y="155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837A17"/>
          <w:spacing w:val="-1"/>
          <w:sz w:val="33"/>
          <w:szCs w:val="33"/>
        </w:rPr>
        <w:t>premier security providers.</w:t>
      </w:r>
    </w:p>
    <w:p w:rsidR="00AF4890" w:rsidRDefault="00AF4890">
      <w:pPr>
        <w:framePr w:wrap="auto" w:vAnchor="page" w:hAnchor="page" w:x="1124" w:y="157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situations.</w:t>
      </w:r>
    </w:p>
    <w:p w:rsidR="00AF4890" w:rsidRDefault="00AF4890">
      <w:pPr>
        <w:framePr w:wrap="auto" w:vAnchor="page" w:hAnchor="page" w:x="1149" w:y="160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Reputation</w:t>
      </w:r>
    </w:p>
    <w:p w:rsidR="00AF4890" w:rsidRDefault="00242024">
      <w:pPr>
        <w:framePr w:wrap="auto" w:vAnchor="page" w:hAnchor="page" w:x="1124" w:y="163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is known for leadership, innovation and</w:t>
      </w:r>
    </w:p>
    <w:p w:rsidR="00AF4890" w:rsidRDefault="00AF4890">
      <w:pPr>
        <w:framePr w:wrap="auto" w:vAnchor="page" w:hAnchor="page" w:x="1124" w:y="165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being industry leaders for our holistic approach</w:t>
      </w:r>
    </w:p>
    <w:p w:rsidR="00AF4890" w:rsidRDefault="00AF4890">
      <w:pPr>
        <w:framePr w:wrap="auto" w:vAnchor="page" w:hAnchor="page" w:x="11661" w:y="165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837A17"/>
          <w:spacing w:val="-1"/>
          <w:sz w:val="16"/>
          <w:szCs w:val="16"/>
        </w:rPr>
        <w:t>-</w:t>
      </w:r>
    </w:p>
    <w:p w:rsidR="00AF4890" w:rsidRDefault="00AF4890">
      <w:pPr>
        <w:framePr w:wrap="auto" w:vAnchor="page" w:hAnchor="page" w:x="11811" w:y="165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837A17"/>
          <w:spacing w:val="-1"/>
          <w:sz w:val="16"/>
          <w:szCs w:val="16"/>
        </w:rPr>
        <w:t>FluorAMEC LLC</w:t>
      </w:r>
    </w:p>
    <w:p w:rsidR="00AF4890" w:rsidRDefault="00AF4890">
      <w:pPr>
        <w:framePr w:wrap="auto" w:vAnchor="page" w:hAnchor="page" w:x="1124" w:y="168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security.</w:t>
      </w:r>
    </w:p>
    <w:p w:rsidR="00AF4890" w:rsidRDefault="00AF4890">
      <w:pPr>
        <w:framePr w:wrap="auto" w:vAnchor="page" w:hAnchor="page" w:x="1149" w:y="171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Ethics</w:t>
      </w:r>
    </w:p>
    <w:p w:rsidR="00AF4890" w:rsidRDefault="00AF4890">
      <w:pPr>
        <w:framePr w:wrap="auto" w:vAnchor="page" w:hAnchor="page" w:x="1124" w:y="175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Our reputation for integrity and unquestionable</w:t>
      </w:r>
    </w:p>
    <w:p w:rsidR="00AF4890" w:rsidRDefault="00AF4890">
      <w:pPr>
        <w:framePr w:wrap="auto" w:vAnchor="page" w:hAnchor="page" w:x="1124" w:y="177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ethical behaviour is reinforced by our Ethics</w:t>
      </w:r>
    </w:p>
    <w:p w:rsidR="00AF4890" w:rsidRDefault="00AF4890">
      <w:pPr>
        <w:framePr w:wrap="auto" w:vAnchor="page" w:hAnchor="page" w:x="1124" w:y="179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Committee.</w:t>
      </w:r>
    </w:p>
    <w:p w:rsidR="00AF4890" w:rsidRDefault="00AF4890">
      <w:pPr>
        <w:framePr w:wrap="auto" w:vAnchor="page" w:hAnchor="page" w:x="1149" w:y="183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Our Commitment</w:t>
      </w:r>
    </w:p>
    <w:p w:rsidR="00AF4890" w:rsidRDefault="00AF4890">
      <w:pPr>
        <w:framePr w:wrap="auto" w:vAnchor="page" w:hAnchor="page" w:x="1124" w:y="18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Our clients are our greatest assets and </w:t>
      </w:r>
      <w:r w:rsidR="00242024"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</w:p>
    <w:p w:rsidR="00AF4890" w:rsidRDefault="00AF4890">
      <w:pPr>
        <w:framePr w:wrap="auto" w:vAnchor="page" w:hAnchor="page" w:x="1124" w:y="188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Group is committed to providing the most</w:t>
      </w:r>
    </w:p>
    <w:p w:rsidR="00AF4890" w:rsidRDefault="00AF4890">
      <w:pPr>
        <w:framePr w:wrap="auto" w:vAnchor="page" w:hAnchor="page" w:x="1124" w:y="19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effective and reliable security operations.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1877" w:rsidRDefault="00E018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877" w:rsidRDefault="00E018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877" w:rsidRDefault="00E018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877" w:rsidRDefault="00E018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877" w:rsidRDefault="00E018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1877">
          <w:pgSz w:w="15230" w:h="25920"/>
          <w:pgMar w:top="0" w:right="0" w:bottom="0" w:left="0" w:header="720" w:footer="720" w:gutter="0"/>
          <w:cols w:space="720"/>
          <w:noEndnote/>
        </w:sectPr>
      </w:pPr>
    </w:p>
    <w:p w:rsidR="00AF4890" w:rsidRDefault="00AF4890">
      <w:pPr>
        <w:framePr w:wrap="auto" w:vAnchor="page" w:hAnchor="page" w:x="1049" w:y="25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31"/>
          <w:szCs w:val="31"/>
        </w:rPr>
        <w:lastRenderedPageBreak/>
        <w:t>Our Business</w:t>
      </w:r>
    </w:p>
    <w:p w:rsidR="00AF4890" w:rsidRDefault="00AF4890">
      <w:pPr>
        <w:framePr w:wrap="auto" w:vAnchor="page" w:hAnchor="page" w:x="7042" w:y="25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31"/>
          <w:szCs w:val="31"/>
        </w:rPr>
        <w:t>Global Experience</w:t>
      </w:r>
    </w:p>
    <w:p w:rsidR="00AF4890" w:rsidRDefault="00AF4890">
      <w:pPr>
        <w:framePr w:wrap="auto" w:vAnchor="page" w:hAnchor="page" w:x="1024" w:y="32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Consulting</w:t>
      </w:r>
    </w:p>
    <w:p w:rsidR="00AF4890" w:rsidRDefault="00425581">
      <w:pPr>
        <w:framePr w:wrap="auto" w:vAnchor="page" w:hAnchor="page" w:x="1024" w:y="36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Scotia</w:t>
      </w:r>
      <w:r w:rsidR="00AF4890">
        <w:rPr>
          <w:rFonts w:ascii="Times New Roman" w:hAnsi="Times New Roman"/>
          <w:color w:val="000000"/>
          <w:spacing w:val="-1"/>
        </w:rPr>
        <w:t xml:space="preserve"> Group's Consulting division provides clients with</w:t>
      </w:r>
    </w:p>
    <w:p w:rsidR="00AF4890" w:rsidRDefault="00AF4890">
      <w:pPr>
        <w:framePr w:wrap="auto" w:vAnchor="page" w:hAnchor="page" w:x="1024" w:y="38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solutions for Security Auditing, Business Continuity,</w:t>
      </w:r>
    </w:p>
    <w:p w:rsidR="00AF4890" w:rsidRDefault="00AF4890">
      <w:pPr>
        <w:framePr w:wrap="auto" w:vAnchor="page" w:hAnchor="page" w:x="1024" w:y="4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Emergency and Evacuation Strategies, Crisis</w:t>
      </w:r>
    </w:p>
    <w:p w:rsidR="00AF4890" w:rsidRDefault="00AF4890">
      <w:pPr>
        <w:framePr w:wrap="auto" w:vAnchor="page" w:hAnchor="page" w:x="1024" w:y="43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Management and Response, Kidnap and Extortion,</w:t>
      </w:r>
    </w:p>
    <w:p w:rsidR="00AF4890" w:rsidRDefault="00AF4890">
      <w:pPr>
        <w:framePr w:wrap="auto" w:vAnchor="page" w:hAnchor="page" w:x="1024" w:y="46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Contingency Planning, Strategic Infrastructure,</w:t>
      </w:r>
    </w:p>
    <w:p w:rsidR="00AF4890" w:rsidRDefault="00AF4890">
      <w:pPr>
        <w:framePr w:wrap="auto" w:vAnchor="page" w:hAnchor="page" w:x="1024" w:y="48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Defence Restructuring and Advisory services</w:t>
      </w:r>
    </w:p>
    <w:p w:rsidR="00AF4890" w:rsidRDefault="00AF4890">
      <w:pPr>
        <w:framePr w:wrap="auto" w:vAnchor="page" w:hAnchor="page" w:x="1024" w:y="51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to Governments.</w:t>
      </w:r>
    </w:p>
    <w:p w:rsidR="00AF4890" w:rsidRDefault="00AF4890">
      <w:pPr>
        <w:framePr w:wrap="auto" w:vAnchor="page" w:hAnchor="page" w:x="1024" w:y="55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Logistics and Project Support</w:t>
      </w:r>
    </w:p>
    <w:p w:rsidR="00AF4890" w:rsidRDefault="00425581">
      <w:pPr>
        <w:framePr w:wrap="auto" w:vAnchor="page" w:hAnchor="page" w:x="1024" w:y="5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Scotia</w:t>
      </w:r>
      <w:r w:rsidR="00AF4890">
        <w:rPr>
          <w:rFonts w:ascii="Times New Roman" w:hAnsi="Times New Roman"/>
          <w:color w:val="000000"/>
          <w:spacing w:val="-1"/>
        </w:rPr>
        <w:t xml:space="preserve"> Group provides clients operating in challenging</w:t>
      </w:r>
    </w:p>
    <w:p w:rsidR="00AF4890" w:rsidRDefault="00AF4890">
      <w:pPr>
        <w:framePr w:wrap="auto" w:vAnchor="page" w:hAnchor="page" w:x="1024" w:y="61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environments  with services that range  from the</w:t>
      </w:r>
    </w:p>
    <w:p w:rsidR="00AF4890" w:rsidRDefault="00AF4890">
      <w:pPr>
        <w:framePr w:wrap="auto" w:vAnchor="page" w:hAnchor="page" w:x="1024" w:y="64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construction of manned camps to the provision of life</w:t>
      </w:r>
    </w:p>
    <w:p w:rsidR="00AF4890" w:rsidRDefault="00AF4890">
      <w:pPr>
        <w:framePr w:wrap="auto" w:vAnchor="page" w:hAnchor="page" w:x="1024" w:y="66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support, the securing of mission critical equipment and</w:t>
      </w:r>
    </w:p>
    <w:p w:rsidR="00AF4890" w:rsidRDefault="00AF4890">
      <w:pPr>
        <w:framePr w:wrap="auto" w:vAnchor="page" w:hAnchor="page" w:x="1024" w:y="69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the emergency evacuation of employees.</w:t>
      </w:r>
    </w:p>
    <w:p w:rsidR="00AF4890" w:rsidRDefault="00AF4890">
      <w:pPr>
        <w:framePr w:wrap="auto" w:vAnchor="page" w:hAnchor="page" w:x="1024" w:y="73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Tracking and Locating Solutions</w:t>
      </w:r>
    </w:p>
    <w:p w:rsidR="00AF4890" w:rsidRDefault="00AF4890">
      <w:pPr>
        <w:framePr w:wrap="auto" w:vAnchor="page" w:hAnchor="page" w:x="1024" w:y="76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The SecureLocate™ service provides clients with a</w:t>
      </w:r>
    </w:p>
    <w:p w:rsidR="00AF4890" w:rsidRDefault="00AF4890">
      <w:pPr>
        <w:framePr w:wrap="auto" w:vAnchor="page" w:hAnchor="page" w:x="1024" w:y="79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unique tracking/locating cap ability for people, assets</w:t>
      </w:r>
    </w:p>
    <w:p w:rsidR="00AF4890" w:rsidRDefault="00AF4890">
      <w:pPr>
        <w:framePr w:wrap="auto" w:vAnchor="page" w:hAnchor="page" w:x="1024" w:y="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and vehicles. The service, which can be monitored via</w:t>
      </w:r>
    </w:p>
    <w:p w:rsidR="00AF4890" w:rsidRDefault="00AF4890">
      <w:pPr>
        <w:framePr w:wrap="auto" w:vAnchor="page" w:hAnchor="page" w:x="1024" w:y="84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 secure web connection, can be overt or discreet and</w:t>
      </w:r>
    </w:p>
    <w:p w:rsidR="00AF4890" w:rsidRDefault="00AF4890">
      <w:pPr>
        <w:framePr w:wrap="auto" w:vAnchor="page" w:hAnchor="page" w:x="1024" w:y="87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is controlled through our 24/7 Control Centre with rapid</w:t>
      </w:r>
    </w:p>
    <w:p w:rsidR="00AF4890" w:rsidRDefault="00AF4890">
      <w:pPr>
        <w:framePr w:wrap="auto" w:vAnchor="page" w:hAnchor="page" w:x="12261" w:y="89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89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respo</w:t>
      </w:r>
      <w:r w:rsidR="00425581">
        <w:rPr>
          <w:rFonts w:ascii="Times New Roman" w:hAnsi="Times New Roman"/>
          <w:color w:val="000000"/>
          <w:spacing w:val="-1"/>
        </w:rPr>
        <w:t>nse teams deployed on the groun</w:t>
      </w:r>
      <w:r>
        <w:rPr>
          <w:rFonts w:ascii="Times New Roman" w:hAnsi="Times New Roman"/>
          <w:color w:val="000000"/>
          <w:spacing w:val="-1"/>
        </w:rPr>
        <w:t>d.</w:t>
      </w:r>
    </w:p>
    <w:p w:rsidR="00AF4890" w:rsidRDefault="00AF4890">
      <w:pPr>
        <w:framePr w:wrap="auto" w:vAnchor="page" w:hAnchor="page" w:x="12261" w:y="90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425581">
      <w:pPr>
        <w:framePr w:wrap="auto" w:vAnchor="page" w:hAnchor="page" w:x="7367" w:y="92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33"/>
          <w:szCs w:val="33"/>
        </w:rPr>
        <w:t>Scotia</w:t>
      </w:r>
      <w:r w:rsidR="00AF4890">
        <w:rPr>
          <w:rFonts w:ascii="Times New Roman" w:hAnsi="Times New Roman"/>
          <w:color w:val="837A17"/>
          <w:spacing w:val="-1"/>
          <w:sz w:val="33"/>
          <w:szCs w:val="33"/>
        </w:rPr>
        <w:t xml:space="preserve"> Group is ISO:9001</w:t>
      </w:r>
    </w:p>
    <w:p w:rsidR="00AF4890" w:rsidRDefault="00AF4890">
      <w:pPr>
        <w:framePr w:wrap="auto" w:vAnchor="page" w:hAnchor="page" w:x="12261" w:y="92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94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Integrated Protective Services</w:t>
      </w:r>
    </w:p>
    <w:p w:rsidR="00AF4890" w:rsidRDefault="00AF4890">
      <w:pPr>
        <w:framePr w:wrap="auto" w:vAnchor="page" w:hAnchor="page" w:x="12261" w:y="94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67" w:y="96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33"/>
          <w:szCs w:val="33"/>
        </w:rPr>
        <w:t>accredited and is</w:t>
      </w:r>
    </w:p>
    <w:p w:rsidR="00AF4890" w:rsidRDefault="00425581">
      <w:pPr>
        <w:framePr w:wrap="auto" w:vAnchor="page" w:hAnchor="page" w:x="1024" w:y="97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Scotia</w:t>
      </w:r>
      <w:r w:rsidR="00AF4890">
        <w:rPr>
          <w:rFonts w:ascii="Times New Roman" w:hAnsi="Times New Roman"/>
          <w:color w:val="000000"/>
          <w:spacing w:val="-1"/>
        </w:rPr>
        <w:t xml:space="preserve"> Group provides the full range of Security</w:t>
      </w:r>
    </w:p>
    <w:p w:rsidR="00AF4890" w:rsidRDefault="00AF4890">
      <w:pPr>
        <w:framePr w:wrap="auto" w:vAnchor="page" w:hAnchor="page" w:x="12261" w:y="99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99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Operations services, including Executive Protection,</w:t>
      </w:r>
    </w:p>
    <w:p w:rsidR="00AF4890" w:rsidRDefault="00AF4890">
      <w:pPr>
        <w:framePr w:wrap="auto" w:vAnchor="page" w:hAnchor="page" w:x="7367" w:y="100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33"/>
          <w:szCs w:val="33"/>
        </w:rPr>
        <w:t>dedicated to quality</w:t>
      </w:r>
    </w:p>
    <w:p w:rsidR="00AF4890" w:rsidRDefault="00AF4890">
      <w:pPr>
        <w:framePr w:wrap="auto" w:vAnchor="page" w:hAnchor="page" w:x="12261" w:y="101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02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Close Protection, House Detail, Key Point Security and</w:t>
      </w:r>
    </w:p>
    <w:p w:rsidR="00AF4890" w:rsidRDefault="00AF4890">
      <w:pPr>
        <w:framePr w:wrap="auto" w:vAnchor="page" w:hAnchor="page" w:x="7367" w:y="104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33"/>
          <w:szCs w:val="33"/>
        </w:rPr>
        <w:t>assurance.</w:t>
      </w:r>
    </w:p>
    <w:p w:rsidR="00AF4890" w:rsidRDefault="00AF4890">
      <w:pPr>
        <w:framePr w:wrap="auto" w:vAnchor="page" w:hAnchor="page" w:x="12261" w:y="104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05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Manned Guarding, Maritime Security, Asset Protection</w:t>
      </w:r>
    </w:p>
    <w:p w:rsidR="00AF4890" w:rsidRDefault="00AF4890">
      <w:pPr>
        <w:framePr w:wrap="auto" w:vAnchor="page" w:hAnchor="page" w:x="12261" w:y="106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07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(static and transit), Commercial and Residential</w:t>
      </w:r>
    </w:p>
    <w:p w:rsidR="00AF4890" w:rsidRDefault="00AF4890">
      <w:pPr>
        <w:framePr w:wrap="auto" w:vAnchor="page" w:hAnchor="page" w:x="12261" w:y="107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261" w:y="109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09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Security and Surveillance.</w:t>
      </w:r>
    </w:p>
    <w:p w:rsidR="00AF4890" w:rsidRDefault="00AF4890">
      <w:pPr>
        <w:framePr w:wrap="auto" w:vAnchor="page" w:hAnchor="page" w:x="12261" w:y="113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584" w:y="113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14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Intelligent Security &amp; Safety Solutions</w:t>
      </w:r>
    </w:p>
    <w:p w:rsidR="00AF4890" w:rsidRDefault="00AF4890">
      <w:pPr>
        <w:framePr w:wrap="auto" w:vAnchor="page" w:hAnchor="page" w:x="12261" w:y="11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261" w:y="116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17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 xml:space="preserve">The scope of services and expertise offered by </w:t>
      </w:r>
      <w:r w:rsidR="00425581">
        <w:rPr>
          <w:rFonts w:ascii="Times New Roman" w:hAnsi="Times New Roman"/>
          <w:color w:val="000000"/>
          <w:spacing w:val="-1"/>
        </w:rPr>
        <w:t>Scotia</w:t>
      </w:r>
    </w:p>
    <w:p w:rsidR="00AF4890" w:rsidRDefault="00AF4890">
      <w:pPr>
        <w:framePr w:wrap="auto" w:vAnchor="page" w:hAnchor="page" w:x="12261" w:y="118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242" w:y="118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31"/>
          <w:szCs w:val="31"/>
        </w:rPr>
        <w:t>Solutions</w:t>
      </w:r>
    </w:p>
    <w:p w:rsidR="00AF4890" w:rsidRDefault="00AF4890">
      <w:pPr>
        <w:framePr w:wrap="auto" w:vAnchor="page" w:hAnchor="page" w:x="1024" w:y="120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Group encompasses and exceeds the normal industry</w:t>
      </w:r>
    </w:p>
    <w:p w:rsidR="00AF4890" w:rsidRDefault="00AF4890">
      <w:pPr>
        <w:framePr w:wrap="auto" w:vAnchor="page" w:hAnchor="page" w:x="12261" w:y="121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2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offerings of CCTV, Access Control and Intruder</w:t>
      </w:r>
    </w:p>
    <w:p w:rsidR="00AF4890" w:rsidRDefault="00AF4890">
      <w:pPr>
        <w:framePr w:wrap="auto" w:vAnchor="page" w:hAnchor="page" w:x="12261" w:y="123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216" w:y="124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What we do</w:t>
      </w:r>
    </w:p>
    <w:p w:rsidR="00AF4890" w:rsidRDefault="00AF4890">
      <w:pPr>
        <w:framePr w:wrap="auto" w:vAnchor="page" w:hAnchor="page" w:x="12261" w:y="125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Detection. Services include Infrastructure Security,</w:t>
      </w:r>
    </w:p>
    <w:p w:rsidR="00AF4890" w:rsidRDefault="00AF4890">
      <w:pPr>
        <w:framePr w:wrap="auto" w:vAnchor="page" w:hAnchor="page" w:x="12261" w:y="126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27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Architecture Security Designs, Security Systems</w:t>
      </w:r>
    </w:p>
    <w:p w:rsidR="00AF4890" w:rsidRDefault="00AF4890">
      <w:pPr>
        <w:framePr w:wrap="auto" w:vAnchor="page" w:hAnchor="page" w:x="7316" w:y="128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Crisis Preparedness &amp; Response</w:t>
      </w:r>
    </w:p>
    <w:p w:rsidR="00AF4890" w:rsidRDefault="00AF4890">
      <w:pPr>
        <w:framePr w:wrap="auto" w:vAnchor="page" w:hAnchor="page" w:x="12261" w:y="130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30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Design and Implementation, Project Management,</w:t>
      </w:r>
    </w:p>
    <w:p w:rsidR="00AF4890" w:rsidRDefault="00AF4890">
      <w:pPr>
        <w:framePr w:wrap="auto" w:vAnchor="page" w:hAnchor="page" w:x="7316" w:y="131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Critical Infrastructure Protection</w:t>
      </w:r>
    </w:p>
    <w:p w:rsidR="00AF4890" w:rsidRDefault="00AF4890">
      <w:pPr>
        <w:framePr w:wrap="auto" w:vAnchor="page" w:hAnchor="page" w:x="12261" w:y="132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32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Commissioning and Testing and the installation and</w:t>
      </w:r>
    </w:p>
    <w:p w:rsidR="00AF4890" w:rsidRDefault="00AF4890">
      <w:pPr>
        <w:framePr w:wrap="auto" w:vAnchor="page" w:hAnchor="page" w:x="12261" w:y="133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35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Emerging Market Entry Strategies</w:t>
      </w:r>
    </w:p>
    <w:p w:rsidR="00AF4890" w:rsidRDefault="00AF4890">
      <w:pPr>
        <w:framePr w:wrap="auto" w:vAnchor="page" w:hAnchor="page" w:x="12261" w:y="135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35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management of Command, Control, Communications,</w:t>
      </w:r>
    </w:p>
    <w:p w:rsidR="00AF4890" w:rsidRDefault="00AF4890">
      <w:pPr>
        <w:framePr w:wrap="auto" w:vAnchor="page" w:hAnchor="page" w:x="1024" w:y="138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Computer and Intelligence (C4i) Systems.</w:t>
      </w:r>
    </w:p>
    <w:p w:rsidR="00AF4890" w:rsidRDefault="00AF4890">
      <w:pPr>
        <w:framePr w:wrap="auto" w:vAnchor="page" w:hAnchor="page" w:x="7316" w:y="138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Integrated Security Solutions</w:t>
      </w:r>
    </w:p>
    <w:p w:rsidR="00AF4890" w:rsidRDefault="00AF4890">
      <w:pPr>
        <w:framePr w:wrap="auto" w:vAnchor="page" w:hAnchor="page" w:x="12261" w:y="139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261" w:y="140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41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Post-Conflict &amp; Natural Disaster Recovery</w:t>
      </w:r>
    </w:p>
    <w:p w:rsidR="00AF4890" w:rsidRDefault="00AF4890">
      <w:pPr>
        <w:framePr w:wrap="auto" w:vAnchor="page" w:hAnchor="page" w:x="12261" w:y="142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42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Strategic Analysis &amp; Assessment (SA2)</w:t>
      </w:r>
    </w:p>
    <w:p w:rsidR="00AF4890" w:rsidRDefault="00AF4890">
      <w:pPr>
        <w:framePr w:wrap="auto" w:vAnchor="page" w:hAnchor="page" w:x="12261" w:y="144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Security &amp; Services</w:t>
      </w:r>
    </w:p>
    <w:p w:rsidR="00AF4890" w:rsidRDefault="00425581">
      <w:pPr>
        <w:framePr w:wrap="auto" w:vAnchor="page" w:hAnchor="page" w:x="1024" w:y="145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Scotia</w:t>
      </w:r>
      <w:r w:rsidR="00AF4890">
        <w:rPr>
          <w:rFonts w:ascii="Times New Roman" w:hAnsi="Times New Roman"/>
          <w:color w:val="000000"/>
          <w:spacing w:val="-1"/>
        </w:rPr>
        <w:t xml:space="preserve"> Group's Strategic Analysis &amp; Assessment</w:t>
      </w:r>
    </w:p>
    <w:p w:rsidR="00AF4890" w:rsidRDefault="00AF4890">
      <w:pPr>
        <w:framePr w:wrap="auto" w:vAnchor="page" w:hAnchor="page" w:x="12261" w:y="145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48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division provides accurate, real-time information to</w:t>
      </w:r>
    </w:p>
    <w:p w:rsidR="00AF4890" w:rsidRDefault="00AF4890">
      <w:pPr>
        <w:framePr w:wrap="auto" w:vAnchor="page" w:hAnchor="page" w:x="12261" w:y="149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885" w:y="149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510" w:y="149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50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clients around the world, including 24/7 Security Alerts,</w:t>
      </w:r>
    </w:p>
    <w:p w:rsidR="00AF4890" w:rsidRDefault="00AF4890">
      <w:pPr>
        <w:framePr w:wrap="auto" w:vAnchor="page" w:hAnchor="page" w:x="12261" w:y="15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261" w:y="152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53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Country and bespoke Threat Assessments, Corporate</w:t>
      </w:r>
    </w:p>
    <w:p w:rsidR="00AF4890" w:rsidRDefault="00AF4890">
      <w:pPr>
        <w:framePr w:wrap="auto" w:vAnchor="page" w:hAnchor="page" w:x="12261" w:y="154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55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Strategy Reports and Strategic Security Analysis</w:t>
      </w:r>
    </w:p>
    <w:p w:rsidR="00AF4890" w:rsidRDefault="00AF4890">
      <w:pPr>
        <w:framePr w:wrap="auto" w:vAnchor="page" w:hAnchor="page" w:x="7242" w:y="155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31"/>
          <w:szCs w:val="31"/>
        </w:rPr>
        <w:t>Sectors</w:t>
      </w:r>
    </w:p>
    <w:p w:rsidR="00AF4890" w:rsidRDefault="00AF4890">
      <w:pPr>
        <w:framePr w:wrap="auto" w:vAnchor="page" w:hAnchor="page" w:x="12261" w:y="156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58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Reports for a wide range of sectors, for example Oil</w:t>
      </w:r>
    </w:p>
    <w:p w:rsidR="00AF4890" w:rsidRDefault="00AF4890">
      <w:pPr>
        <w:framePr w:wrap="auto" w:vAnchor="page" w:hAnchor="page" w:x="12261" w:y="159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61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and Gas. The Strategic Analysis &amp; Assessment</w:t>
      </w:r>
    </w:p>
    <w:p w:rsidR="00AF4890" w:rsidRDefault="00AF4890">
      <w:pPr>
        <w:framePr w:wrap="auto" w:vAnchor="page" w:hAnchor="page" w:x="12261" w:y="16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216" w:y="161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Who we serve</w:t>
      </w:r>
    </w:p>
    <w:p w:rsidR="00AF4890" w:rsidRDefault="00AF4890">
      <w:pPr>
        <w:framePr w:wrap="auto" w:vAnchor="page" w:hAnchor="page" w:x="12261" w:y="163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63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service also includes Corporate Briefings,</w:t>
      </w:r>
    </w:p>
    <w:p w:rsidR="00AF4890" w:rsidRDefault="00AF4890">
      <w:pPr>
        <w:framePr w:wrap="auto" w:vAnchor="page" w:hAnchor="page" w:x="12261" w:y="164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66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Civil Engineering &amp; Construction</w:t>
      </w:r>
    </w:p>
    <w:p w:rsidR="00AF4890" w:rsidRDefault="00AF4890">
      <w:pPr>
        <w:framePr w:wrap="auto" w:vAnchor="page" w:hAnchor="page" w:x="1024" w:y="166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Presentations and Telephone and Conference Call</w:t>
      </w:r>
    </w:p>
    <w:p w:rsidR="00AF4890" w:rsidRDefault="00AF4890">
      <w:pPr>
        <w:framePr w:wrap="auto" w:vAnchor="page" w:hAnchor="page" w:x="12261" w:y="166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68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Consultancy Support.</w:t>
      </w:r>
    </w:p>
    <w:p w:rsidR="00AF4890" w:rsidRDefault="00AF4890">
      <w:pPr>
        <w:framePr w:wrap="auto" w:vAnchor="page" w:hAnchor="page" w:x="7441" w:y="168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Organisations</w:t>
      </w:r>
    </w:p>
    <w:p w:rsidR="00AF4890" w:rsidRDefault="00AF4890">
      <w:pPr>
        <w:framePr w:wrap="auto" w:vAnchor="page" w:hAnchor="page" w:x="12261" w:y="17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261" w:y="171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72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Government &amp; International Organisations</w:t>
      </w:r>
    </w:p>
    <w:p w:rsidR="00AF4890" w:rsidRDefault="00AF4890">
      <w:pPr>
        <w:framePr w:wrap="auto" w:vAnchor="page" w:hAnchor="page" w:x="1024" w:y="173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Training</w:t>
      </w:r>
    </w:p>
    <w:p w:rsidR="00AF4890" w:rsidRDefault="00AF4890">
      <w:pPr>
        <w:framePr w:wrap="auto" w:vAnchor="page" w:hAnchor="page" w:x="12261" w:y="17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261" w:y="17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75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Insurance &amp; Financial Services</w:t>
      </w:r>
    </w:p>
    <w:p w:rsidR="00AF4890" w:rsidRDefault="00425581">
      <w:pPr>
        <w:framePr w:wrap="auto" w:vAnchor="page" w:hAnchor="page" w:x="1024" w:y="176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Scotia</w:t>
      </w:r>
      <w:r w:rsidR="00AF4890">
        <w:rPr>
          <w:rFonts w:ascii="Times New Roman" w:hAnsi="Times New Roman"/>
          <w:color w:val="000000"/>
          <w:spacing w:val="-1"/>
        </w:rPr>
        <w:t xml:space="preserve"> Group's training division offers Corporate</w:t>
      </w:r>
    </w:p>
    <w:p w:rsidR="00AF4890" w:rsidRDefault="00AF4890">
      <w:pPr>
        <w:framePr w:wrap="auto" w:vAnchor="page" w:hAnchor="page" w:x="12261" w:y="176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2261" w:y="178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78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Security, Executive Awareness, Security Management,</w:t>
      </w:r>
    </w:p>
    <w:p w:rsidR="00AF4890" w:rsidRDefault="00AF4890">
      <w:pPr>
        <w:framePr w:wrap="auto" w:vAnchor="page" w:hAnchor="page" w:x="7316" w:y="178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Major Event Security</w:t>
      </w:r>
    </w:p>
    <w:p w:rsidR="00AF4890" w:rsidRDefault="00AF4890">
      <w:pPr>
        <w:framePr w:wrap="auto" w:vAnchor="page" w:hAnchor="page" w:x="1024" w:y="181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Counter-Surveillance, Counter-Kidnap and Crisis</w:t>
      </w:r>
    </w:p>
    <w:p w:rsidR="00AF4890" w:rsidRDefault="00AF4890">
      <w:pPr>
        <w:framePr w:wrap="auto" w:vAnchor="page" w:hAnchor="page" w:x="12261" w:y="1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82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Oil &amp; Gas</w:t>
      </w:r>
    </w:p>
    <w:p w:rsidR="00AF4890" w:rsidRDefault="00AF4890">
      <w:pPr>
        <w:framePr w:wrap="auto" w:vAnchor="page" w:hAnchor="page" w:x="12261" w:y="183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84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 xml:space="preserve">Simulated Incident training. </w:t>
      </w:r>
      <w:r w:rsidR="00425581">
        <w:rPr>
          <w:rFonts w:ascii="Times New Roman" w:hAnsi="Times New Roman"/>
          <w:color w:val="000000"/>
          <w:spacing w:val="-1"/>
        </w:rPr>
        <w:t>Scotia</w:t>
      </w:r>
      <w:r>
        <w:rPr>
          <w:rFonts w:ascii="Times New Roman" w:hAnsi="Times New Roman"/>
          <w:color w:val="000000"/>
          <w:spacing w:val="-1"/>
        </w:rPr>
        <w:t xml:space="preserve"> Group also owns and</w:t>
      </w:r>
    </w:p>
    <w:p w:rsidR="00AF4890" w:rsidRDefault="00AF4890">
      <w:pPr>
        <w:framePr w:wrap="auto" w:vAnchor="page" w:hAnchor="page" w:x="7316" w:y="185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Real Estate</w:t>
      </w:r>
    </w:p>
    <w:p w:rsidR="00AF4890" w:rsidRDefault="00AF4890">
      <w:pPr>
        <w:framePr w:wrap="auto" w:vAnchor="page" w:hAnchor="page" w:x="12261" w:y="185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8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operates a 700 acre training facility in Nesbit,</w:t>
      </w:r>
    </w:p>
    <w:p w:rsidR="00AF4890" w:rsidRDefault="00AF4890">
      <w:pPr>
        <w:framePr w:wrap="auto" w:vAnchor="page" w:hAnchor="page" w:x="12261" w:y="18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7316" w:y="188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Transport (Air, Land, Sea)</w:t>
      </w:r>
    </w:p>
    <w:p w:rsidR="00AF4890" w:rsidRDefault="00AF4890">
      <w:pPr>
        <w:framePr w:wrap="auto" w:vAnchor="page" w:hAnchor="page" w:x="12261" w:y="189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89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Mississippi, which provides Military and Law</w:t>
      </w:r>
    </w:p>
    <w:p w:rsidR="00AF4890" w:rsidRDefault="00AF4890">
      <w:pPr>
        <w:framePr w:wrap="auto" w:vAnchor="page" w:hAnchor="page" w:x="12261" w:y="19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91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Enforcement, Basic, Special Forces, Explosive</w:t>
      </w:r>
    </w:p>
    <w:p w:rsidR="00AF4890" w:rsidRDefault="00AF4890">
      <w:pPr>
        <w:framePr w:wrap="auto" w:vAnchor="page" w:hAnchor="page" w:x="12261" w:y="194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024" w:y="194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Methods Of Entry and Weapons training.</w:t>
      </w:r>
    </w:p>
    <w:p w:rsidR="00AF4890" w:rsidRDefault="00AF4890">
      <w:pPr>
        <w:framePr w:wrap="auto" w:vAnchor="page" w:hAnchor="page" w:x="12261" w:y="195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4"/>
          <w:szCs w:val="14"/>
        </w:rPr>
        <w:t xml:space="preserve">We b:  www. </w:t>
      </w:r>
      <w:r w:rsidR="00425581">
        <w:rPr>
          <w:rFonts w:ascii="Times New Roman" w:hAnsi="Times New Roman"/>
          <w:color w:val="000000"/>
          <w:spacing w:val="-1"/>
          <w:sz w:val="14"/>
          <w:szCs w:val="14"/>
        </w:rPr>
        <w:t>scotia</w:t>
      </w:r>
      <w:r>
        <w:rPr>
          <w:rFonts w:ascii="Times New Roman" w:hAnsi="Times New Roman"/>
          <w:color w:val="000000"/>
          <w:spacing w:val="-1"/>
          <w:sz w:val="14"/>
          <w:szCs w:val="14"/>
        </w:rPr>
        <w:t xml:space="preserve"> </w:t>
      </w:r>
      <w:r w:rsidR="00425581">
        <w:rPr>
          <w:rFonts w:ascii="Times New Roman" w:hAnsi="Times New Roman"/>
          <w:color w:val="000000"/>
          <w:spacing w:val="-1"/>
          <w:sz w:val="14"/>
          <w:szCs w:val="14"/>
        </w:rPr>
        <w:t>c</w:t>
      </w:r>
      <w:r>
        <w:rPr>
          <w:rFonts w:ascii="Times New Roman" w:hAnsi="Times New Roman"/>
          <w:color w:val="000000"/>
          <w:spacing w:val="-1"/>
          <w:sz w:val="14"/>
          <w:szCs w:val="14"/>
        </w:rPr>
        <w:t>om</w:t>
      </w:r>
    </w:p>
    <w:p w:rsidR="00AF4890" w:rsidRDefault="00965040">
      <w:pPr>
        <w:framePr w:wrap="auto" w:vAnchor="page" w:hAnchor="page" w:x="12261" w:y="197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4"/>
          <w:szCs w:val="14"/>
        </w:rPr>
        <w:t>E</w:t>
      </w:r>
      <w:r w:rsidR="00425581">
        <w:rPr>
          <w:rFonts w:ascii="Times New Roman" w:hAnsi="Times New Roman"/>
          <w:color w:val="000000"/>
          <w:spacing w:val="-1"/>
          <w:sz w:val="14"/>
          <w:szCs w:val="14"/>
        </w:rPr>
        <w:t>mail :  inf o</w:t>
      </w:r>
      <w:r w:rsidR="00AF4890">
        <w:rPr>
          <w:rFonts w:ascii="Times New Roman" w:hAnsi="Times New Roman"/>
          <w:color w:val="000000"/>
          <w:spacing w:val="-1"/>
          <w:sz w:val="14"/>
          <w:szCs w:val="14"/>
        </w:rPr>
        <w:t>@</w:t>
      </w:r>
      <w:r w:rsidR="00425581">
        <w:rPr>
          <w:rFonts w:ascii="Times New Roman" w:hAnsi="Times New Roman"/>
          <w:color w:val="000000"/>
          <w:spacing w:val="-1"/>
          <w:sz w:val="14"/>
          <w:szCs w:val="14"/>
        </w:rPr>
        <w:t>scotia-world</w:t>
      </w:r>
      <w:r w:rsidR="00AF4890">
        <w:rPr>
          <w:rFonts w:ascii="Times New Roman" w:hAnsi="Times New Roman"/>
          <w:color w:val="000000"/>
          <w:spacing w:val="-1"/>
          <w:sz w:val="14"/>
          <w:szCs w:val="14"/>
        </w:rPr>
        <w:t xml:space="preserve"> com</w:t>
      </w:r>
    </w:p>
    <w:p w:rsidR="00AF4890" w:rsidRDefault="00AF4890">
      <w:pPr>
        <w:framePr w:wrap="auto" w:vAnchor="page" w:hAnchor="page" w:x="973" w:y="202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7F7F7F"/>
          <w:spacing w:val="-1"/>
          <w:sz w:val="16"/>
          <w:szCs w:val="16"/>
        </w:rPr>
        <w:t xml:space="preserve">© Copyright </w:t>
      </w:r>
      <w:r w:rsidR="00425581">
        <w:rPr>
          <w:rFonts w:ascii="Times New Roman" w:hAnsi="Times New Roman"/>
          <w:color w:val="7F7F7F"/>
          <w:spacing w:val="-1"/>
          <w:sz w:val="16"/>
          <w:szCs w:val="16"/>
        </w:rPr>
        <w:t>Scotia</w:t>
      </w:r>
      <w:r>
        <w:rPr>
          <w:rFonts w:ascii="Times New Roman" w:hAnsi="Times New Roman"/>
          <w:color w:val="7F7F7F"/>
          <w:spacing w:val="-1"/>
          <w:sz w:val="16"/>
          <w:szCs w:val="16"/>
        </w:rPr>
        <w:t xml:space="preserve"> Group 2008. All rights reserved.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719" w:y="164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86450" cy="2428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965040">
      <w:pPr>
        <w:framePr w:wrap="auto" w:vAnchor="page" w:hAnchor="page" w:x="11987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>Appendix No 1 ( 1-2)</w:t>
      </w:r>
    </w:p>
    <w:p w:rsidR="00AF4890" w:rsidRDefault="00AF4890">
      <w:pPr>
        <w:framePr w:wrap="auto" w:vAnchor="page" w:hAnchor="page" w:x="4844" w:y="23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De</w:t>
      </w:r>
      <w:r w:rsidR="00965040"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-</w:t>
      </w: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mining, Battle Area Clearance (BAC) and</w:t>
      </w:r>
    </w:p>
    <w:p w:rsidR="00AF4890" w:rsidRDefault="00AF4890">
      <w:pPr>
        <w:framePr w:wrap="auto" w:vAnchor="page" w:hAnchor="page" w:x="4844" w:y="28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Explosive Ordnance Disposal (EOD)</w:t>
      </w:r>
    </w:p>
    <w:p w:rsidR="00AF4890" w:rsidRDefault="00AF4890">
      <w:pPr>
        <w:framePr w:wrap="auto" w:vAnchor="page" w:hAnchor="page" w:x="4794" w:y="3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Landmines now affect over 78 countries world-wide, affecting millions of people and</w:t>
      </w:r>
    </w:p>
    <w:p w:rsidR="00AF4890" w:rsidRDefault="00AF4890">
      <w:pPr>
        <w:framePr w:wrap="auto" w:vAnchor="page" w:hAnchor="page" w:x="924" w:y="40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965040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42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presenting a major obstacle to post-conflict re-construction and development efforts.</w:t>
      </w:r>
    </w:p>
    <w:p w:rsidR="00AF4890" w:rsidRDefault="00965040">
      <w:pPr>
        <w:framePr w:wrap="auto" w:vAnchor="page" w:hAnchor="page" w:x="924" w:y="4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924" w:y="47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4794" w:y="47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De</w:t>
      </w:r>
      <w:r w:rsidR="0096504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is the process of removing landmines, booby traps and unexploded</w:t>
      </w:r>
    </w:p>
    <w:p w:rsidR="00AF4890" w:rsidRDefault="00AF4890">
      <w:pPr>
        <w:framePr w:wrap="auto" w:vAnchor="page" w:hAnchor="page" w:x="924" w:y="49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4794" w:y="50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ordnance (UXO) so that contaminated land can be safely re-settled. In 2005,</w:t>
      </w:r>
    </w:p>
    <w:p w:rsidR="00AF4890" w:rsidRDefault="00AF4890">
      <w:pPr>
        <w:framePr w:wrap="auto" w:vAnchor="page" w:hAnchor="page" w:x="924" w:y="52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AF4890">
      <w:pPr>
        <w:framePr w:wrap="auto" w:vAnchor="page" w:hAnchor="page" w:x="4794" w:y="53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approximately 470,000 were removed. Every month over 1,500 people are killed or</w:t>
      </w:r>
    </w:p>
    <w:p w:rsidR="00AF4890" w:rsidRDefault="00AF4890">
      <w:pPr>
        <w:framePr w:wrap="auto" w:vAnchor="page" w:hAnchor="page" w:x="924" w:y="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organisations,</w:t>
      </w:r>
    </w:p>
    <w:p w:rsidR="00AF4890" w:rsidRDefault="00AF4890">
      <w:pPr>
        <w:framePr w:wrap="auto" w:vAnchor="page" w:hAnchor="page" w:x="924" w:y="56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AF4890">
      <w:pPr>
        <w:framePr w:wrap="auto" w:vAnchor="page" w:hAnchor="page" w:x="4794" w:y="56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maimed by mine explosions.</w:t>
      </w:r>
    </w:p>
    <w:p w:rsidR="00AF4890" w:rsidRDefault="00AF4890">
      <w:pPr>
        <w:framePr w:wrap="auto" w:vAnchor="page" w:hAnchor="page" w:x="924" w:y="5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high-value assets.</w:t>
      </w:r>
    </w:p>
    <w:p w:rsidR="00AF4890" w:rsidRDefault="00AF4890">
      <w:pPr>
        <w:framePr w:wrap="auto" w:vAnchor="page" w:hAnchor="page" w:x="4794" w:y="62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80% of casualties are civilians who are killed or injured after hostilities have</w:t>
      </w:r>
    </w:p>
    <w:p w:rsidR="00AF4890" w:rsidRDefault="00AF4890">
      <w:pPr>
        <w:framePr w:wrap="auto" w:vAnchor="page" w:hAnchor="page" w:x="924" w:y="6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</w:t>
      </w:r>
    </w:p>
    <w:p w:rsidR="00AF4890" w:rsidRDefault="00AF4890">
      <w:pPr>
        <w:framePr w:wrap="auto" w:vAnchor="page" w:hAnchor="page" w:x="4794" w:y="65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ended. </w:t>
      </w:r>
      <w:r w:rsidR="00965040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has first hand experience of the human and commercial costs</w:t>
      </w:r>
    </w:p>
    <w:p w:rsidR="00AF4890" w:rsidRDefault="00AF4890">
      <w:pPr>
        <w:framePr w:wrap="auto" w:vAnchor="page" w:hAnchor="page" w:x="924" w:y="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array of security services and</w:t>
      </w:r>
    </w:p>
    <w:p w:rsidR="00AF4890" w:rsidRDefault="00AF4890">
      <w:pPr>
        <w:framePr w:wrap="auto" w:vAnchor="page" w:hAnchor="page" w:x="924" w:y="68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4794" w:y="68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of conflict and has developed a comprehensive de</w:t>
      </w:r>
      <w:r w:rsidR="0096504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capability led by a team</w:t>
      </w:r>
    </w:p>
    <w:p w:rsidR="00AF4890" w:rsidRDefault="00AF4890">
      <w:pPr>
        <w:framePr w:wrap="auto" w:vAnchor="page" w:hAnchor="page" w:x="924" w:y="70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4794" w:y="70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of experts.</w:t>
      </w:r>
    </w:p>
    <w:p w:rsidR="00AF4890" w:rsidRDefault="00AF4890">
      <w:pPr>
        <w:framePr w:wrap="auto" w:vAnchor="page" w:hAnchor="page" w:x="924" w:y="7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</w:t>
      </w:r>
    </w:p>
    <w:p w:rsidR="00AF4890" w:rsidRDefault="00AF4890">
      <w:pPr>
        <w:framePr w:wrap="auto" w:vAnchor="page" w:hAnchor="page" w:x="924" w:y="75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reconstruction, humanitarian</w:t>
      </w:r>
    </w:p>
    <w:p w:rsidR="00AF4890" w:rsidRDefault="00AF4890">
      <w:pPr>
        <w:framePr w:wrap="auto" w:vAnchor="page" w:hAnchor="page" w:x="4819" w:y="76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>Our De</w:t>
      </w:r>
      <w:r w:rsidR="00965040"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>-</w:t>
      </w: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>mining, BAC and EOD Services</w:t>
      </w:r>
    </w:p>
    <w:p w:rsidR="00AF4890" w:rsidRDefault="00AF4890">
      <w:pPr>
        <w:framePr w:wrap="auto" w:vAnchor="page" w:hAnchor="page" w:x="924" w:y="7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 and emerging market</w:t>
      </w:r>
    </w:p>
    <w:p w:rsidR="00AF4890" w:rsidRDefault="00AF4890">
      <w:pPr>
        <w:framePr w:wrap="auto" w:vAnchor="page" w:hAnchor="page" w:x="924" w:y="7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requirements.</w:t>
      </w:r>
    </w:p>
    <w:p w:rsidR="00AF4890" w:rsidRDefault="00AF4890">
      <w:pPr>
        <w:framePr w:wrap="auto" w:vAnchor="page" w:hAnchor="page" w:x="4794" w:y="82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For over three years </w:t>
      </w:r>
      <w:r w:rsidR="00965040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has offered a commercially focused, bespoke,</w:t>
      </w:r>
    </w:p>
    <w:p w:rsidR="00AF4890" w:rsidRDefault="00965040">
      <w:pPr>
        <w:framePr w:wrap="auto" w:vAnchor="page" w:hAnchor="page" w:x="924" w:y="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operates in over</w:t>
      </w:r>
    </w:p>
    <w:p w:rsidR="00AF4890" w:rsidRDefault="00965040">
      <w:pPr>
        <w:framePr w:wrap="auto" w:vAnchor="page" w:hAnchor="page" w:x="4794" w:y="85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>e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>mining and EOD service which is specifically tailored to the needs of its</w:t>
      </w:r>
    </w:p>
    <w:p w:rsidR="00AF4890" w:rsidRDefault="00AF4890">
      <w:pPr>
        <w:framePr w:wrap="auto" w:vAnchor="page" w:hAnchor="page" w:x="924" w:y="8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</w:t>
      </w:r>
      <w:r w:rsidR="00B54D74">
        <w:rPr>
          <w:rFonts w:ascii="Times New Roman" w:hAnsi="Times New Roman"/>
          <w:color w:val="000000"/>
          <w:spacing w:val="-1"/>
          <w:sz w:val="16"/>
          <w:szCs w:val="16"/>
        </w:rPr>
        <w:t>irty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 countries with principal</w:t>
      </w:r>
    </w:p>
    <w:p w:rsidR="00AF4890" w:rsidRDefault="00AF4890">
      <w:pPr>
        <w:framePr w:wrap="auto" w:vAnchor="page" w:hAnchor="page" w:x="4794" w:y="88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individual clients.</w:t>
      </w:r>
    </w:p>
    <w:p w:rsidR="00AF4890" w:rsidRDefault="00AF4890">
      <w:pPr>
        <w:framePr w:wrap="auto" w:vAnchor="page" w:hAnchor="page" w:x="924" w:y="88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offices in </w:t>
      </w:r>
      <w:r w:rsidR="00965040">
        <w:rPr>
          <w:rFonts w:ascii="Times New Roman" w:hAnsi="Times New Roman"/>
          <w:color w:val="000000"/>
          <w:spacing w:val="-1"/>
          <w:sz w:val="16"/>
          <w:szCs w:val="16"/>
        </w:rPr>
        <w:t>Port Harcourt - Nigeria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, </w:t>
      </w:r>
    </w:p>
    <w:p w:rsidR="00AF4890" w:rsidRDefault="00965040">
      <w:pPr>
        <w:framePr w:wrap="auto" w:vAnchor="page" w:hAnchor="page" w:x="924" w:y="91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UAE and UK.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>.</w:t>
      </w:r>
    </w:p>
    <w:p w:rsidR="00AF4890" w:rsidRDefault="00965040">
      <w:pPr>
        <w:framePr w:wrap="auto" w:vAnchor="page" w:hAnchor="page" w:x="4794" w:y="94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recognises the challenges that international corporations,</w:t>
      </w:r>
    </w:p>
    <w:p w:rsidR="00AF4890" w:rsidRDefault="00AF4890">
      <w:pPr>
        <w:framePr w:wrap="auto" w:vAnchor="page" w:hAnchor="page" w:x="4794" w:y="97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governments, NGOs and aid agencies face finding suitable de</w:t>
      </w:r>
      <w:r w:rsidR="0096504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solutions. We</w:t>
      </w:r>
    </w:p>
    <w:p w:rsidR="00AF4890" w:rsidRDefault="00AF4890">
      <w:pPr>
        <w:framePr w:wrap="auto" w:vAnchor="page" w:hAnchor="page" w:x="4794" w:y="100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recognise that the safe destruction of unexploded ordnance is a humanitarian as</w:t>
      </w:r>
    </w:p>
    <w:p w:rsidR="00AF4890" w:rsidRDefault="00AF4890">
      <w:pPr>
        <w:framePr w:wrap="auto" w:vAnchor="page" w:hAnchor="page" w:x="4794" w:y="103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well as a business concern.</w:t>
      </w:r>
    </w:p>
    <w:p w:rsidR="00AF4890" w:rsidRDefault="00AF4890">
      <w:pPr>
        <w:framePr w:wrap="auto" w:vAnchor="page" w:hAnchor="page" w:x="4794" w:y="108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We offer strategic advice on clearance as well as provide clearly defined</w:t>
      </w:r>
    </w:p>
    <w:p w:rsidR="00AF4890" w:rsidRDefault="00AF4890">
      <w:pPr>
        <w:framePr w:wrap="auto" w:vAnchor="page" w:hAnchor="page" w:x="4794" w:y="111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deliverables which take into account a client’s time and/or budget constraints.</w:t>
      </w:r>
    </w:p>
    <w:p w:rsidR="00AF4890" w:rsidRDefault="00AF4890">
      <w:pPr>
        <w:framePr w:wrap="auto" w:vAnchor="page" w:hAnchor="page" w:x="5019" w:y="117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COMMERCIAL AND HUMANITARIAN DE</w:t>
      </w:r>
      <w:r w:rsidR="007E59DA"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-</w:t>
      </w: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MINING</w:t>
      </w:r>
    </w:p>
    <w:p w:rsidR="00AF4890" w:rsidRDefault="00AF4890">
      <w:pPr>
        <w:framePr w:wrap="auto" w:vAnchor="page" w:hAnchor="page" w:x="924" w:y="120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965040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70" w:y="12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Commercial De</w:t>
      </w:r>
      <w:r w:rsidR="00965040"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mining</w:t>
      </w:r>
    </w:p>
    <w:p w:rsidR="00AF4890" w:rsidRDefault="00AF4890">
      <w:pPr>
        <w:framePr w:wrap="auto" w:vAnchor="page" w:hAnchor="page" w:x="9713" w:y="12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Humanitarian De</w:t>
      </w:r>
      <w:r w:rsidR="00965040"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mining</w:t>
      </w:r>
    </w:p>
    <w:p w:rsidR="00B54D74" w:rsidRDefault="00AF4890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Conducted in accordance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With IMAS Standards.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Commercial and Humanitarian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De-mining Internationally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Recognised methodology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For de-mining sequencing.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Multiple methods of clearance,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Land and Underwater capabilities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Management and delivery of the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Entire process.</w:t>
      </w: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</w:p>
    <w:p w:rsid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World class management team,</w:t>
      </w:r>
    </w:p>
    <w:p w:rsidR="007B291D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Integration of Local Staff via a</w:t>
      </w: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Comprehensive skills transfer</w:t>
      </w: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Process.</w:t>
      </w: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Provide own security Consulting</w:t>
      </w:r>
    </w:p>
    <w:p w:rsidR="00B54D74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Services.</w:t>
      </w:r>
      <w:r w:rsidR="00B54D74">
        <w:rPr>
          <w:rFonts w:ascii="Times New Roman" w:hAnsi="Times New Roman"/>
          <w:color w:val="211D1E"/>
          <w:spacing w:val="-1"/>
          <w:sz w:val="16"/>
          <w:szCs w:val="16"/>
        </w:rPr>
        <w:t xml:space="preserve"> </w:t>
      </w: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 xml:space="preserve">Stockpile destruction Work, to a </w:t>
      </w: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Pre-defined budget and time scales.</w:t>
      </w: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</w:p>
    <w:p w:rsidR="007B291D" w:rsidRDefault="007B291D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Recent experience in Conflict Zones.</w:t>
      </w:r>
    </w:p>
    <w:p w:rsidR="00B54D74" w:rsidRPr="00B54D74" w:rsidRDefault="00B54D74">
      <w:pPr>
        <w:framePr w:wrap="auto" w:vAnchor="page" w:hAnchor="page" w:x="999" w:y="1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11D1E"/>
          <w:spacing w:val="-1"/>
          <w:sz w:val="16"/>
          <w:szCs w:val="16"/>
        </w:rPr>
      </w:pPr>
    </w:p>
    <w:p w:rsidR="00AF4890" w:rsidRDefault="00AF4890">
      <w:pPr>
        <w:framePr w:wrap="auto" w:vAnchor="page" w:hAnchor="page" w:x="4770" w:y="125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Increasingly, many of our commercial</w:t>
      </w:r>
    </w:p>
    <w:p w:rsidR="00AF4890" w:rsidRDefault="00B15ACF">
      <w:pPr>
        <w:framePr w:wrap="auto" w:vAnchor="page" w:hAnchor="page" w:x="9713" w:y="125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recognises that</w:t>
      </w:r>
    </w:p>
    <w:p w:rsidR="00AF4890" w:rsidRDefault="00AF4890">
      <w:pPr>
        <w:framePr w:wrap="auto" w:vAnchor="page" w:hAnchor="page" w:x="1374" w:y="127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r</w:t>
      </w:r>
    </w:p>
    <w:p w:rsidR="00AF4890" w:rsidRDefault="00AF4890">
      <w:pPr>
        <w:framePr w:wrap="auto" w:vAnchor="page" w:hAnchor="page" w:x="4770" w:y="128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clients find themselves working in</w:t>
      </w:r>
    </w:p>
    <w:p w:rsidR="00AF4890" w:rsidRDefault="00AF4890">
      <w:pPr>
        <w:framePr w:wrap="auto" w:vAnchor="page" w:hAnchor="page" w:x="9713" w:y="128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humanitarian de</w:t>
      </w:r>
      <w:r w:rsidR="0096504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requires a</w:t>
      </w:r>
    </w:p>
    <w:p w:rsidR="00AF4890" w:rsidRDefault="00AF4890">
      <w:pPr>
        <w:framePr w:wrap="auto" w:vAnchor="page" w:hAnchor="page" w:x="999" w:y="129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31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remote uninhabited areas where there</w:t>
      </w:r>
    </w:p>
    <w:p w:rsidR="00AF4890" w:rsidRDefault="00AF4890">
      <w:pPr>
        <w:framePr w:wrap="auto" w:vAnchor="page" w:hAnchor="page" w:x="9713" w:y="131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slightly different approach in order to</w:t>
      </w:r>
    </w:p>
    <w:p w:rsidR="00AF4890" w:rsidRDefault="00AF4890">
      <w:pPr>
        <w:framePr w:wrap="auto" w:vAnchor="page" w:hAnchor="page" w:x="1374" w:y="132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33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is a threat from mines or other</w:t>
      </w:r>
    </w:p>
    <w:p w:rsidR="00AF4890" w:rsidRDefault="00AF4890">
      <w:pPr>
        <w:framePr w:wrap="auto" w:vAnchor="page" w:hAnchor="page" w:x="9713" w:y="133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ensure that a whole area is completely</w:t>
      </w:r>
    </w:p>
    <w:p w:rsidR="00AF4890" w:rsidRDefault="00AF4890">
      <w:pPr>
        <w:framePr w:wrap="auto" w:vAnchor="page" w:hAnchor="page" w:x="999" w:y="134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74" w:y="136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36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unexploded ordnance. </w:t>
      </w:r>
      <w:r w:rsidR="007E59DA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</w:t>
      </w:r>
    </w:p>
    <w:p w:rsidR="00AF4890" w:rsidRDefault="00AF4890">
      <w:pPr>
        <w:framePr w:wrap="auto" w:vAnchor="page" w:hAnchor="page" w:x="9713" w:y="136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safe for habitation. </w:t>
      </w:r>
      <w:r w:rsidR="007E59DA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</w:t>
      </w:r>
    </w:p>
    <w:p w:rsidR="00AF4890" w:rsidRDefault="00AF4890">
      <w:pPr>
        <w:framePr w:wrap="auto" w:vAnchor="page" w:hAnchor="page" w:x="1374" w:y="138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39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offers a service which is entirely</w:t>
      </w:r>
    </w:p>
    <w:p w:rsidR="00AF4890" w:rsidRDefault="00AF4890">
      <w:pPr>
        <w:framePr w:wrap="auto" w:vAnchor="page" w:hAnchor="page" w:x="9713" w:y="139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combines de</w:t>
      </w:r>
      <w:r w:rsidR="007E59DA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services with mine</w:t>
      </w:r>
    </w:p>
    <w:p w:rsidR="00AF4890" w:rsidRDefault="00AF4890">
      <w:pPr>
        <w:framePr w:wrap="auto" w:vAnchor="page" w:hAnchor="page" w:x="999" w:y="141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42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focused on meeting the needs of the</w:t>
      </w:r>
    </w:p>
    <w:p w:rsidR="00AF4890" w:rsidRDefault="00AF4890">
      <w:pPr>
        <w:framePr w:wrap="auto" w:vAnchor="page" w:hAnchor="page" w:x="9713" w:y="142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education programmes and other</w:t>
      </w:r>
    </w:p>
    <w:p w:rsidR="00AF4890" w:rsidRDefault="00AF4890">
      <w:pPr>
        <w:framePr w:wrap="auto" w:vAnchor="page" w:hAnchor="page" w:x="1374" w:y="143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45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client’s business, which is quantifiable</w:t>
      </w:r>
    </w:p>
    <w:p w:rsidR="00AF4890" w:rsidRDefault="00AF4890">
      <w:pPr>
        <w:framePr w:wrap="auto" w:vAnchor="page" w:hAnchor="page" w:x="9713" w:y="145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appropriate activities in order to enable</w:t>
      </w:r>
    </w:p>
    <w:p w:rsidR="00AF4890" w:rsidRDefault="00AF4890">
      <w:pPr>
        <w:framePr w:wrap="auto" w:vAnchor="page" w:hAnchor="page" w:x="999" w:y="145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74" w:y="148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48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and measurable, bound by time, cost</w:t>
      </w:r>
    </w:p>
    <w:p w:rsidR="00AF4890" w:rsidRDefault="00AF4890">
      <w:pPr>
        <w:framePr w:wrap="auto" w:vAnchor="page" w:hAnchor="page" w:x="9713" w:y="148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communities to return to normal.</w:t>
      </w:r>
    </w:p>
    <w:p w:rsidR="00AF4890" w:rsidRDefault="00AF4890">
      <w:pPr>
        <w:framePr w:wrap="auto" w:vAnchor="page" w:hAnchor="page" w:x="999" w:y="150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70" w:y="15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and performance parameters.</w:t>
      </w:r>
    </w:p>
    <w:p w:rsidR="00AF4890" w:rsidRDefault="00AF4890">
      <w:pPr>
        <w:framePr w:wrap="auto" w:vAnchor="page" w:hAnchor="page" w:x="1374" w:y="152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99" w:y="155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74" w:y="157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5019" w:y="157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INTERNATIONALLY RECOGNISED METHODOLOGY FOR DEMINING SEQUENCING</w:t>
      </w:r>
    </w:p>
    <w:p w:rsidR="00AF4890" w:rsidRDefault="00AF4890">
      <w:pPr>
        <w:framePr w:wrap="auto" w:vAnchor="page" w:hAnchor="page" w:x="999" w:y="159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74" w:y="161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 xml:space="preserve"> </w:t>
      </w:r>
    </w:p>
    <w:p w:rsidR="00AF4890" w:rsidRDefault="00AF4890">
      <w:pPr>
        <w:framePr w:wrap="auto" w:vAnchor="page" w:hAnchor="page" w:x="1374" w:y="164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99" w:y="166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99" w:y="168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99" w:y="171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99" w:y="173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74" w:y="175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99" w:y="177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374" w:y="180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 w:rsidR="00965040"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3595" w:y="93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724650" cy="2028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500" w:y="146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2075" cy="190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A0" w:rsidRDefault="004D0FA0" w:rsidP="004D0FA0">
      <w:pPr>
        <w:framePr w:wrap="auto" w:vAnchor="page" w:hAnchor="page" w:x="11987" w:y="9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t>Appendix No 1 ( 2-2)</w:t>
      </w:r>
    </w:p>
    <w:p w:rsidR="00AF4890" w:rsidRDefault="00AF4890">
      <w:pPr>
        <w:framePr w:wrap="auto" w:vAnchor="page" w:hAnchor="page" w:x="3646" w:y="1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De</w:t>
      </w:r>
      <w:r w:rsidR="004D0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mining, Battle Area Clearance (BAC) and Explosive Ordnance Disposal (EOD)</w:t>
      </w:r>
    </w:p>
    <w:p w:rsidR="00AF4890" w:rsidRDefault="00AF4890">
      <w:pPr>
        <w:framePr w:wrap="auto" w:vAnchor="page" w:hAnchor="page" w:x="3896" w:y="23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MULTIPLE CLEARANCE OPERATIONS</w:t>
      </w:r>
    </w:p>
    <w:p w:rsidR="00AF4890" w:rsidRDefault="00AF4890">
      <w:pPr>
        <w:framePr w:wrap="auto" w:vAnchor="page" w:hAnchor="page" w:x="3671" w:y="26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Experienced de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miners operate in accordance with International Mine Action Standards</w:t>
      </w:r>
    </w:p>
    <w:p w:rsidR="00AF4890" w:rsidRDefault="00AF4890">
      <w:pPr>
        <w:framePr w:wrap="auto" w:vAnchor="page" w:hAnchor="page" w:x="3671" w:y="28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(IMAS) principles and use a number of clearance methods:</w:t>
      </w:r>
    </w:p>
    <w:p w:rsidR="00AF4890" w:rsidRDefault="00AF4890">
      <w:pPr>
        <w:framePr w:wrap="auto" w:vAnchor="page" w:hAnchor="page" w:x="3896" w:y="34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-</w:t>
      </w:r>
    </w:p>
    <w:p w:rsidR="00AF4890" w:rsidRDefault="00AF4890">
      <w:pPr>
        <w:framePr w:wrap="auto" w:vAnchor="page" w:hAnchor="page" w:x="4344" w:y="34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Manual Clearance</w:t>
      </w:r>
    </w:p>
    <w:p w:rsidR="00AF4890" w:rsidRDefault="00AF4890">
      <w:pPr>
        <w:framePr w:wrap="auto" w:vAnchor="page" w:hAnchor="page" w:x="6592" w:y="34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– including a wide variety of approved manual tools and electronic</w:t>
      </w:r>
    </w:p>
    <w:p w:rsidR="00AF4890" w:rsidRDefault="00AF4890" w:rsidP="004D0FA0">
      <w:pPr>
        <w:framePr w:wrap="auto" w:vAnchor="page" w:hAnchor="page" w:x="6736" w:y="37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detection devices.</w:t>
      </w:r>
    </w:p>
    <w:p w:rsidR="00AF4890" w:rsidRDefault="00AF4890">
      <w:pPr>
        <w:framePr w:wrap="auto" w:vAnchor="page" w:hAnchor="page" w:x="3896" w:y="43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-</w:t>
      </w:r>
    </w:p>
    <w:p w:rsidR="00AF4890" w:rsidRDefault="00AF4890">
      <w:pPr>
        <w:framePr w:wrap="auto" w:vAnchor="page" w:hAnchor="page" w:x="4344" w:y="43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Mechanically Assisted Clearance</w:t>
      </w:r>
    </w:p>
    <w:p w:rsidR="00AF4890" w:rsidRDefault="00AF4890">
      <w:pPr>
        <w:framePr w:wrap="auto" w:vAnchor="page" w:hAnchor="page" w:x="8340" w:y="43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– including flails and other mechanical devices.</w:t>
      </w:r>
    </w:p>
    <w:p w:rsidR="00AF4890" w:rsidRDefault="00AF4890">
      <w:pPr>
        <w:framePr w:wrap="auto" w:vAnchor="page" w:hAnchor="page" w:x="3896" w:y="4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</w:p>
    <w:p w:rsidR="00AF4890" w:rsidRDefault="00AF4890">
      <w:pPr>
        <w:framePr w:wrap="auto" w:vAnchor="page" w:hAnchor="page" w:x="4344" w:y="4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Explosive Detection Dogs</w:t>
      </w:r>
    </w:p>
    <w:p w:rsidR="00AF4890" w:rsidRDefault="00AF4890">
      <w:pPr>
        <w:framePr w:wrap="auto" w:vAnchor="page" w:hAnchor="page" w:x="7492" w:y="4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– to support manual operations.</w:t>
      </w:r>
    </w:p>
    <w:p w:rsidR="00AF4890" w:rsidRDefault="00AF4890">
      <w:pPr>
        <w:framePr w:wrap="auto" w:vAnchor="page" w:hAnchor="page" w:x="3896" w:y="54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LAND AND UNDERWATER CAPABILITY</w:t>
      </w:r>
    </w:p>
    <w:p w:rsidR="00AF4890" w:rsidRDefault="00AF4890">
      <w:pPr>
        <w:framePr w:wrap="auto" w:vAnchor="page" w:hAnchor="page" w:x="3671" w:y="57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Where highly specialised de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mining skills are required, for example, underwater, 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</w:t>
      </w:r>
    </w:p>
    <w:p w:rsidR="00AF4890" w:rsidRDefault="00AF4890">
      <w:pPr>
        <w:framePr w:wrap="auto" w:vAnchor="page" w:hAnchor="page" w:x="3671" w:y="60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has selected world class partners to deliver the safest and most effective solutions for their</w:t>
      </w:r>
    </w:p>
    <w:p w:rsidR="00AF4890" w:rsidRDefault="00AF4890">
      <w:pPr>
        <w:framePr w:wrap="auto" w:vAnchor="page" w:hAnchor="page" w:x="3671" w:y="63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clients.</w:t>
      </w:r>
    </w:p>
    <w:p w:rsidR="00AF4890" w:rsidRDefault="00AF4890">
      <w:pPr>
        <w:framePr w:wrap="auto" w:vAnchor="page" w:hAnchor="page" w:x="3896" w:y="69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MANAGEMENT AND DELIVERY OF THE ENTIRE PROCESS</w:t>
      </w:r>
    </w:p>
    <w:p w:rsidR="00AF4890" w:rsidRDefault="00AF4890">
      <w:pPr>
        <w:framePr w:wrap="auto" w:vAnchor="page" w:hAnchor="page" w:x="3671" w:y="72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All de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projects are delivered in accordance with PRINCE2 methodology and clients are</w:t>
      </w:r>
    </w:p>
    <w:p w:rsidR="00AF4890" w:rsidRDefault="00AF4890">
      <w:pPr>
        <w:framePr w:wrap="auto" w:vAnchor="page" w:hAnchor="page" w:x="3671" w:y="75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assisted in all aspects of planning and managing their de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projects. Where appropriate</w:t>
      </w:r>
    </w:p>
    <w:p w:rsidR="00AF4890" w:rsidRDefault="00AF4890">
      <w:pPr>
        <w:framePr w:wrap="auto" w:vAnchor="page" w:hAnchor="page" w:x="3671" w:y="77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the conduct of de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mining operations is done within this framework. 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is also</w:t>
      </w:r>
    </w:p>
    <w:p w:rsidR="00AF4890" w:rsidRDefault="00AF4890">
      <w:pPr>
        <w:framePr w:wrap="auto" w:vAnchor="page" w:hAnchor="page" w:x="3671" w:y="80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accredited to ISO 9001:2000.</w:t>
      </w:r>
    </w:p>
    <w:p w:rsidR="00AF4890" w:rsidRDefault="00AF4890">
      <w:pPr>
        <w:framePr w:wrap="auto" w:vAnchor="page" w:hAnchor="page" w:x="3896" w:y="86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WORLD CLASS MANAGEMENT TEAM</w:t>
      </w:r>
    </w:p>
    <w:p w:rsidR="00AF4890" w:rsidRDefault="00AF4890">
      <w:pPr>
        <w:framePr w:wrap="auto" w:vAnchor="page" w:hAnchor="page" w:x="3896" w:y="126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INTEGRATION OF LOCAL STAFF</w:t>
      </w:r>
    </w:p>
    <w:p w:rsidR="00AF4890" w:rsidRDefault="004D0FA0">
      <w:pPr>
        <w:framePr w:wrap="auto" w:vAnchor="page" w:hAnchor="page" w:x="3671" w:y="129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seeks every opportunity to integrate local communities into our de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>mining and</w:t>
      </w:r>
    </w:p>
    <w:p w:rsidR="00AF4890" w:rsidRDefault="00AF4890">
      <w:pPr>
        <w:framePr w:wrap="auto" w:vAnchor="page" w:hAnchor="page" w:x="3671" w:y="132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EOD programs, therefore utilising local knowledge.  With a comprehensive skills transfer</w:t>
      </w:r>
    </w:p>
    <w:p w:rsidR="00AF4890" w:rsidRDefault="00AF4890">
      <w:pPr>
        <w:framePr w:wrap="auto" w:vAnchor="page" w:hAnchor="page" w:x="3671" w:y="135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process we endeavour to train and deploy local staff.</w:t>
      </w:r>
    </w:p>
    <w:p w:rsidR="00AF4890" w:rsidRDefault="00AF4890">
      <w:pPr>
        <w:framePr w:wrap="auto" w:vAnchor="page" w:hAnchor="page" w:x="3896" w:y="141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ABILITY TO PROVIDE OWN SECURITY</w:t>
      </w:r>
    </w:p>
    <w:p w:rsidR="00AF4890" w:rsidRDefault="00483BC9">
      <w:pPr>
        <w:framePr w:wrap="auto" w:vAnchor="page" w:hAnchor="page" w:x="549" w:y="143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 xml:space="preserve"> Group supports</w:t>
      </w:r>
    </w:p>
    <w:p w:rsidR="00AF4890" w:rsidRDefault="00AF4890">
      <w:pPr>
        <w:framePr w:wrap="auto" w:vAnchor="page" w:hAnchor="page" w:x="3671" w:y="144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In hostile environments like Afghanistan and Iraq, 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has the ability to provide its</w:t>
      </w:r>
    </w:p>
    <w:p w:rsidR="00AF4890" w:rsidRDefault="00AF4890">
      <w:pPr>
        <w:framePr w:wrap="auto" w:vAnchor="page" w:hAnchor="page" w:x="3671" w:y="147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own security services. The integration of this crucial element into each team enables the safe</w:t>
      </w:r>
    </w:p>
    <w:p w:rsidR="00AF4890" w:rsidRDefault="00AF4890">
      <w:pPr>
        <w:framePr w:wrap="auto" w:vAnchor="page" w:hAnchor="page" w:x="3671" w:y="149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mobilization of the de</w:t>
      </w:r>
      <w:r w:rsidR="004D0FA0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teams and secures clearances.</w:t>
      </w:r>
    </w:p>
    <w:p w:rsidR="00AF4890" w:rsidRDefault="00483BC9">
      <w:pPr>
        <w:framePr w:wrap="auto" w:vAnchor="page" w:hAnchor="page" w:x="549" w:y="150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 xml:space="preserve"> Group conforms</w:t>
      </w:r>
    </w:p>
    <w:p w:rsidR="00AF4890" w:rsidRDefault="00AF4890">
      <w:pPr>
        <w:framePr w:wrap="auto" w:vAnchor="page" w:hAnchor="page" w:x="549" w:y="152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to International Mine Action</w:t>
      </w:r>
    </w:p>
    <w:p w:rsidR="00AF4890" w:rsidRDefault="00AF4890">
      <w:pPr>
        <w:framePr w:wrap="auto" w:vAnchor="page" w:hAnchor="page" w:x="549" w:y="154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Standards (IMAS).</w:t>
      </w:r>
    </w:p>
    <w:p w:rsidR="00AF4890" w:rsidRDefault="00AF4890">
      <w:pPr>
        <w:framePr w:wrap="auto" w:vAnchor="page" w:hAnchor="page" w:x="3896" w:y="155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CONSULTING SERVICES</w:t>
      </w:r>
    </w:p>
    <w:p w:rsidR="00AF4890" w:rsidRDefault="00483BC9">
      <w:pPr>
        <w:framePr w:wrap="auto" w:vAnchor="page" w:hAnchor="page" w:x="549" w:y="156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 xml:space="preserve"> Group is</w:t>
      </w:r>
    </w:p>
    <w:p w:rsidR="00AF4890" w:rsidRDefault="00AF4890">
      <w:pPr>
        <w:framePr w:wrap="auto" w:vAnchor="page" w:hAnchor="page" w:x="3671" w:y="158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Olive Group is able to offer specific de</w:t>
      </w:r>
      <w:r w:rsidR="00483BC9">
        <w:rPr>
          <w:rFonts w:ascii="Times New Roman" w:hAnsi="Times New Roman"/>
          <w:color w:val="221E1F"/>
          <w:spacing w:val="-1"/>
          <w:sz w:val="24"/>
          <w:szCs w:val="24"/>
        </w:rPr>
        <w:t>-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mining and related consulting services including:</w:t>
      </w:r>
    </w:p>
    <w:p w:rsidR="00AF4890" w:rsidRDefault="00AF4890">
      <w:pPr>
        <w:framePr w:wrap="auto" w:vAnchor="page" w:hAnchor="page" w:x="549" w:y="158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ISO:9001:2000 accredited</w:t>
      </w:r>
    </w:p>
    <w:p w:rsidR="00AF4890" w:rsidRDefault="00AF4890">
      <w:pPr>
        <w:framePr w:wrap="auto" w:vAnchor="page" w:hAnchor="page" w:x="549" w:y="160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and is dedicated to</w:t>
      </w:r>
    </w:p>
    <w:p w:rsidR="00AF4890" w:rsidRDefault="00AF4890">
      <w:pPr>
        <w:framePr w:wrap="auto" w:vAnchor="page" w:hAnchor="page" w:x="549" w:y="162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quality assurance.</w:t>
      </w:r>
    </w:p>
    <w:p w:rsidR="00AF4890" w:rsidRDefault="00AF4890">
      <w:pPr>
        <w:framePr w:wrap="auto" w:vAnchor="page" w:hAnchor="page" w:x="3896" w:y="164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-</w:t>
      </w:r>
    </w:p>
    <w:p w:rsidR="00AF4890" w:rsidRDefault="00AF4890">
      <w:pPr>
        <w:framePr w:wrap="auto" w:vAnchor="page" w:hAnchor="page" w:x="4344" w:y="164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Weapons of Mass Effect (WME) Services -</w:t>
      </w:r>
    </w:p>
    <w:p w:rsidR="00AF4890" w:rsidRDefault="00AF4890">
      <w:pPr>
        <w:framePr w:wrap="auto" w:vAnchor="page" w:hAnchor="page" w:x="9414" w:y="164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highly specialist WME consulting services</w:t>
      </w:r>
    </w:p>
    <w:p w:rsidR="00AF4890" w:rsidRDefault="00AF4890">
      <w:pPr>
        <w:framePr w:wrap="auto" w:vAnchor="page" w:hAnchor="page" w:x="4344" w:y="167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offering organisations (from Governments down) advice on how to prepare for and</w:t>
      </w:r>
    </w:p>
    <w:p w:rsidR="00AF4890" w:rsidRDefault="00483BC9">
      <w:pPr>
        <w:framePr w:wrap="auto" w:vAnchor="page" w:hAnchor="page" w:x="549" w:y="168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4"/>
          <w:szCs w:val="14"/>
        </w:rPr>
        <w:t>Scotia</w:t>
      </w:r>
      <w:r w:rsidR="00AF4890">
        <w:rPr>
          <w:rFonts w:ascii="Times New Roman" w:hAnsi="Times New Roman"/>
          <w:b/>
          <w:bCs/>
          <w:color w:val="837A17"/>
          <w:spacing w:val="-1"/>
          <w:sz w:val="14"/>
          <w:szCs w:val="14"/>
        </w:rPr>
        <w:t xml:space="preserve"> G RO UP SERVIC ES:</w:t>
      </w:r>
    </w:p>
    <w:p w:rsidR="00AF4890" w:rsidRDefault="00AF4890">
      <w:pPr>
        <w:framePr w:wrap="auto" w:vAnchor="page" w:hAnchor="page" w:x="4344" w:y="17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subsequently deal with the aftermath of a WME incident.</w:t>
      </w:r>
    </w:p>
    <w:p w:rsidR="00AF4890" w:rsidRDefault="00AF4890">
      <w:pPr>
        <w:framePr w:wrap="auto" w:vAnchor="page" w:hAnchor="page" w:x="625" w:y="170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Consulting</w:t>
      </w:r>
    </w:p>
    <w:p w:rsidR="00AF4890" w:rsidRDefault="00AF4890">
      <w:pPr>
        <w:framePr w:wrap="auto" w:vAnchor="page" w:hAnchor="page" w:x="625" w:y="172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De </w:t>
      </w:r>
      <w:r w:rsidR="00483BC9">
        <w:rPr>
          <w:rFonts w:ascii="Times New Roman" w:hAnsi="Times New Roman"/>
          <w:color w:val="837A17"/>
          <w:spacing w:val="-1"/>
          <w:sz w:val="14"/>
          <w:szCs w:val="14"/>
        </w:rPr>
        <w:t>-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mining</w:t>
      </w:r>
    </w:p>
    <w:p w:rsidR="00AF4890" w:rsidRDefault="00AF4890">
      <w:pPr>
        <w:framePr w:wrap="auto" w:vAnchor="page" w:hAnchor="page" w:x="625" w:y="173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Integrated</w:t>
      </w:r>
      <w:r w:rsidR="00483BC9">
        <w:rPr>
          <w:rFonts w:ascii="Times New Roman" w:hAnsi="Times New Roman"/>
          <w:color w:val="837A17"/>
          <w:spacing w:val="-1"/>
          <w:sz w:val="14"/>
          <w:szCs w:val="14"/>
        </w:rPr>
        <w:t xml:space="preserve"> 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Protective Services</w:t>
      </w:r>
    </w:p>
    <w:p w:rsidR="00AF4890" w:rsidRDefault="00AF4890">
      <w:pPr>
        <w:framePr w:wrap="auto" w:vAnchor="page" w:hAnchor="page" w:x="625" w:y="17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Intelligent Security &amp;</w:t>
      </w:r>
      <w:r w:rsidR="00483BC9">
        <w:rPr>
          <w:rFonts w:ascii="Times New Roman" w:hAnsi="Times New Roman"/>
          <w:color w:val="837A17"/>
          <w:spacing w:val="-1"/>
          <w:sz w:val="14"/>
          <w:szCs w:val="14"/>
        </w:rPr>
        <w:t xml:space="preserve"> 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Safety</w:t>
      </w:r>
      <w:r w:rsidR="00483BC9">
        <w:rPr>
          <w:rFonts w:ascii="Times New Roman" w:hAnsi="Times New Roman"/>
          <w:color w:val="837A17"/>
          <w:spacing w:val="-1"/>
          <w:sz w:val="14"/>
          <w:szCs w:val="14"/>
        </w:rPr>
        <w:t xml:space="preserve"> 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Solution</w:t>
      </w:r>
      <w:r w:rsidR="00483BC9">
        <w:rPr>
          <w:rFonts w:ascii="Times New Roman" w:hAnsi="Times New Roman"/>
          <w:color w:val="837A17"/>
          <w:spacing w:val="-1"/>
          <w:sz w:val="14"/>
          <w:szCs w:val="14"/>
        </w:rPr>
        <w:t>s</w:t>
      </w:r>
    </w:p>
    <w:p w:rsidR="00AF4890" w:rsidRDefault="00AF4890">
      <w:pPr>
        <w:framePr w:wrap="auto" w:vAnchor="page" w:hAnchor="page" w:x="3896" w:y="175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-</w:t>
      </w:r>
    </w:p>
    <w:p w:rsidR="00AF4890" w:rsidRDefault="00AF4890">
      <w:pPr>
        <w:framePr w:wrap="auto" w:vAnchor="page" w:hAnchor="page" w:x="4344" w:y="175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Procurement Advice -</w:t>
      </w:r>
    </w:p>
    <w:p w:rsidR="00AF4890" w:rsidRDefault="00AF4890">
      <w:pPr>
        <w:framePr w:wrap="auto" w:vAnchor="page" w:hAnchor="page" w:x="7167" w:y="175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specialist equipment advice and assistance with developing</w:t>
      </w:r>
    </w:p>
    <w:p w:rsidR="00AF4890" w:rsidRDefault="00483BC9">
      <w:pPr>
        <w:framePr w:wrap="auto" w:vAnchor="page" w:hAnchor="page" w:x="625" w:y="177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Lo</w:t>
      </w:r>
      <w:r w:rsidR="00AF4890">
        <w:rPr>
          <w:rFonts w:ascii="Times New Roman" w:hAnsi="Times New Roman"/>
          <w:color w:val="837A17"/>
          <w:spacing w:val="-1"/>
          <w:sz w:val="14"/>
          <w:szCs w:val="14"/>
        </w:rPr>
        <w:t>cating &amp;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 </w:t>
      </w:r>
      <w:r w:rsidR="00AF4890">
        <w:rPr>
          <w:rFonts w:ascii="Times New Roman" w:hAnsi="Times New Roman"/>
          <w:color w:val="837A17"/>
          <w:spacing w:val="-1"/>
          <w:sz w:val="14"/>
          <w:szCs w:val="14"/>
        </w:rPr>
        <w:t>Tracking</w:t>
      </w:r>
    </w:p>
    <w:p w:rsidR="00AF4890" w:rsidRDefault="00AF4890">
      <w:pPr>
        <w:framePr w:wrap="auto" w:vAnchor="page" w:hAnchor="page" w:x="4344" w:y="178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and analysing the clients needs.</w:t>
      </w:r>
    </w:p>
    <w:p w:rsidR="00AF4890" w:rsidRDefault="00AF4890">
      <w:pPr>
        <w:framePr w:wrap="auto" w:vAnchor="page" w:hAnchor="page" w:x="625" w:y="178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Strategic Analysis &amp; Assessment</w:t>
      </w:r>
    </w:p>
    <w:p w:rsidR="00AF4890" w:rsidRDefault="00AF4890">
      <w:pPr>
        <w:framePr w:wrap="auto" w:vAnchor="page" w:hAnchor="page" w:x="625" w:y="180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T raining</w:t>
      </w:r>
    </w:p>
    <w:p w:rsidR="00AF4890" w:rsidRDefault="00AF4890">
      <w:pPr>
        <w:framePr w:wrap="auto" w:vAnchor="page" w:hAnchor="page" w:x="549" w:y="18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©  Copyright</w:t>
      </w:r>
      <w:r w:rsidR="00483BC9">
        <w:rPr>
          <w:rFonts w:ascii="Times New Roman" w:hAnsi="Times New Roman"/>
          <w:color w:val="837A17"/>
          <w:spacing w:val="-1"/>
          <w:sz w:val="14"/>
          <w:szCs w:val="14"/>
        </w:rPr>
        <w:t xml:space="preserve"> Scotia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 Group  200</w:t>
      </w:r>
      <w:r w:rsidR="00483BC9">
        <w:rPr>
          <w:rFonts w:ascii="Times New Roman" w:hAnsi="Times New Roman"/>
          <w:color w:val="837A17"/>
          <w:spacing w:val="-1"/>
          <w:sz w:val="14"/>
          <w:szCs w:val="14"/>
        </w:rPr>
        <w:t>9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 .</w:t>
      </w:r>
    </w:p>
    <w:p w:rsidR="00AF4890" w:rsidRDefault="00AF4890">
      <w:pPr>
        <w:framePr w:wrap="auto" w:vAnchor="page" w:hAnchor="page" w:x="3896" w:y="1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-</w:t>
      </w:r>
    </w:p>
    <w:p w:rsidR="00AF4890" w:rsidRDefault="00AF4890">
      <w:pPr>
        <w:framePr w:wrap="auto" w:vAnchor="page" w:hAnchor="page" w:x="4344" w:y="1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1E1F"/>
          <w:spacing w:val="-1"/>
          <w:sz w:val="24"/>
          <w:szCs w:val="24"/>
        </w:rPr>
        <w:t>Battle Area Clearance</w:t>
      </w:r>
    </w:p>
    <w:p w:rsidR="00AF4890" w:rsidRDefault="00AF4890">
      <w:pPr>
        <w:framePr w:wrap="auto" w:vAnchor="page" w:hAnchor="page" w:x="6966" w:y="1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- specialist consulting and technical advice to inform clients of</w:t>
      </w:r>
    </w:p>
    <w:p w:rsidR="00AF4890" w:rsidRDefault="00AF4890">
      <w:pPr>
        <w:framePr w:wrap="auto" w:vAnchor="page" w:hAnchor="page" w:x="549" w:y="18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344" w:y="18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priorities for clearance during post conflict reconstruction phases.</w:t>
      </w:r>
    </w:p>
    <w:p w:rsidR="00AF4890" w:rsidRDefault="00AF4890">
      <w:pPr>
        <w:framePr w:wrap="auto" w:vAnchor="page" w:hAnchor="page" w:x="549" w:y="187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549" w:y="189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549" w:y="191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83BC9" w:rsidRDefault="00483BC9" w:rsidP="00483BC9">
      <w:pPr>
        <w:framePr w:wrap="auto" w:vAnchor="page" w:hAnchor="page" w:x="11987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lastRenderedPageBreak/>
        <w:t>Appendix No 2 ( 1-2)</w:t>
      </w:r>
    </w:p>
    <w:p w:rsidR="00AF4890" w:rsidRDefault="00AF4890">
      <w:pPr>
        <w:framePr w:wrap="auto" w:vAnchor="page" w:hAnchor="page" w:x="4844" w:y="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Integrated Protective Services</w:t>
      </w:r>
    </w:p>
    <w:p w:rsidR="00AF4890" w:rsidRDefault="00AF4890">
      <w:pPr>
        <w:framePr w:wrap="auto" w:vAnchor="page" w:hAnchor="page" w:x="4794" w:y="3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Understanding and managing the diverse range of risks to personnel, assets and data</w:t>
      </w:r>
    </w:p>
    <w:p w:rsidR="00AF4890" w:rsidRDefault="00AF4890">
      <w:pPr>
        <w:framePr w:wrap="auto" w:vAnchor="page" w:hAnchor="page" w:x="924" w:y="40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483BC9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42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is fundamental to preserving corporate reputation and shareholder value. At </w:t>
      </w:r>
      <w:r w:rsidR="00483BC9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we</w:t>
      </w:r>
    </w:p>
    <w:p w:rsidR="00AF4890" w:rsidRDefault="00483BC9">
      <w:pPr>
        <w:framePr w:wrap="auto" w:vAnchor="page" w:hAnchor="page" w:x="924" w:y="4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4794" w:y="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advise clients on implementing cost effective, bespoke and integrated security solutions</w:t>
      </w:r>
    </w:p>
    <w:p w:rsidR="00AF4890" w:rsidRDefault="00AF4890">
      <w:pPr>
        <w:framePr w:wrap="auto" w:vAnchor="page" w:hAnchor="page" w:x="924" w:y="47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4794" w:y="47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to mitigate or transfer risk exposure.</w:t>
      </w:r>
    </w:p>
    <w:p w:rsidR="00AF4890" w:rsidRDefault="00AF4890">
      <w:pPr>
        <w:framePr w:wrap="auto" w:vAnchor="page" w:hAnchor="page" w:x="924" w:y="49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924" w:y="52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AF4890">
      <w:pPr>
        <w:framePr w:wrap="auto" w:vAnchor="page" w:hAnchor="page" w:x="4794" w:y="53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 company's success is underpinned by its assets, and protecting them in volatile and</w:t>
      </w:r>
    </w:p>
    <w:p w:rsidR="00AF4890" w:rsidRDefault="00AF4890">
      <w:pPr>
        <w:framePr w:wrap="auto" w:vAnchor="page" w:hAnchor="page" w:x="924" w:y="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organisations,</w:t>
      </w:r>
    </w:p>
    <w:p w:rsidR="00AF4890" w:rsidRDefault="00AF4890">
      <w:pPr>
        <w:framePr w:wrap="auto" w:vAnchor="page" w:hAnchor="page" w:x="4794" w:y="55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extreme</w:t>
      </w:r>
      <w:r w:rsidR="00483BC9">
        <w:rPr>
          <w:rFonts w:ascii="Times New Roman" w:hAnsi="Times New Roman"/>
          <w:color w:val="221E1F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environments is necessary to allow you to focus on</w:t>
      </w:r>
      <w:r w:rsidR="00483BC9">
        <w:rPr>
          <w:rFonts w:ascii="Times New Roman" w:hAnsi="Times New Roman"/>
          <w:color w:val="221E1F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your core business.</w:t>
      </w:r>
    </w:p>
    <w:p w:rsidR="00AF4890" w:rsidRDefault="00AF4890">
      <w:pPr>
        <w:framePr w:wrap="auto" w:vAnchor="page" w:hAnchor="page" w:x="924" w:y="56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AF4890">
      <w:pPr>
        <w:framePr w:wrap="auto" w:vAnchor="page" w:hAnchor="page" w:x="4794" w:y="58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The diversity of business assets – from personnel and information to cargo – requires a</w:t>
      </w:r>
    </w:p>
    <w:p w:rsidR="00AF4890" w:rsidRDefault="00AF4890">
      <w:pPr>
        <w:framePr w:wrap="auto" w:vAnchor="page" w:hAnchor="page" w:x="924" w:y="5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high-value assets.</w:t>
      </w:r>
    </w:p>
    <w:p w:rsidR="00AF4890" w:rsidRDefault="00AF4890">
      <w:pPr>
        <w:framePr w:wrap="auto" w:vAnchor="page" w:hAnchor="page" w:x="4794" w:y="61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holistic approach to asset protection.</w:t>
      </w:r>
    </w:p>
    <w:p w:rsidR="00AF4890" w:rsidRDefault="00AF4890">
      <w:pPr>
        <w:framePr w:wrap="auto" w:vAnchor="page" w:hAnchor="page" w:x="924" w:y="6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</w:t>
      </w:r>
    </w:p>
    <w:p w:rsidR="00AF4890" w:rsidRDefault="00AF4890">
      <w:pPr>
        <w:framePr w:wrap="auto" w:vAnchor="page" w:hAnchor="page" w:x="924" w:y="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array of security services and</w:t>
      </w:r>
    </w:p>
    <w:p w:rsidR="00AF4890" w:rsidRDefault="00AF4890">
      <w:pPr>
        <w:framePr w:wrap="auto" w:vAnchor="page" w:hAnchor="page" w:x="4794" w:y="66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At </w:t>
      </w:r>
      <w:r w:rsidR="00667479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we provide a full range of Security Operation services including close</w:t>
      </w:r>
    </w:p>
    <w:p w:rsidR="00AF4890" w:rsidRDefault="00AF4890">
      <w:pPr>
        <w:framePr w:wrap="auto" w:vAnchor="page" w:hAnchor="page" w:x="924" w:y="68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4794" w:y="69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protection, asset protection and medical support, ensuring all risks are accounted for</w:t>
      </w:r>
    </w:p>
    <w:p w:rsidR="00AF4890" w:rsidRDefault="00AF4890">
      <w:pPr>
        <w:framePr w:wrap="auto" w:vAnchor="page" w:hAnchor="page" w:x="924" w:y="70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4794" w:y="72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and mitigated against.</w:t>
      </w:r>
    </w:p>
    <w:p w:rsidR="00AF4890" w:rsidRDefault="00AF4890">
      <w:pPr>
        <w:framePr w:wrap="auto" w:vAnchor="page" w:hAnchor="page" w:x="924" w:y="7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</w:t>
      </w:r>
    </w:p>
    <w:p w:rsidR="00AF4890" w:rsidRDefault="00AF4890">
      <w:pPr>
        <w:framePr w:wrap="auto" w:vAnchor="page" w:hAnchor="page" w:x="924" w:y="75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reconstruction, humanitarian</w:t>
      </w:r>
    </w:p>
    <w:p w:rsidR="00AF4890" w:rsidRDefault="00AF4890">
      <w:pPr>
        <w:framePr w:wrap="auto" w:vAnchor="page" w:hAnchor="page" w:x="924" w:y="7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 and emerging</w:t>
      </w:r>
    </w:p>
    <w:p w:rsidR="00AF4890" w:rsidRDefault="00AF4890">
      <w:pPr>
        <w:framePr w:wrap="auto" w:vAnchor="page" w:hAnchor="page" w:x="4794" w:y="77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Each security operation package is designed and tailored for the individual client by our</w:t>
      </w:r>
    </w:p>
    <w:p w:rsidR="00AF4890" w:rsidRDefault="00AF4890">
      <w:pPr>
        <w:framePr w:wrap="auto" w:vAnchor="page" w:hAnchor="page" w:x="924" w:y="7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market requirements.</w:t>
      </w:r>
    </w:p>
    <w:p w:rsidR="00AF4890" w:rsidRDefault="00AF4890">
      <w:pPr>
        <w:framePr w:wrap="auto" w:vAnchor="page" w:hAnchor="page" w:x="4794" w:y="80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dedicated security advisors whose experience has been perfected by extensive</w:t>
      </w:r>
    </w:p>
    <w:p w:rsidR="00AF4890" w:rsidRDefault="00AF4890">
      <w:pPr>
        <w:framePr w:wrap="auto" w:vAnchor="page" w:hAnchor="page" w:x="4794" w:y="83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operational presence in high risk environments.</w:t>
      </w:r>
    </w:p>
    <w:p w:rsidR="00AF4890" w:rsidRDefault="00AF4890">
      <w:pPr>
        <w:framePr w:wrap="auto" w:vAnchor="page" w:hAnchor="page" w:x="924" w:y="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8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94" w:y="88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Our project managers are permanent employees of </w:t>
      </w:r>
      <w:r w:rsidR="00667479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Group, hand picked by the</w:t>
      </w:r>
    </w:p>
    <w:p w:rsidR="00AF4890" w:rsidRDefault="00AF4890">
      <w:pPr>
        <w:framePr w:wrap="auto" w:vAnchor="page" w:hAnchor="page" w:x="924" w:y="88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91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794" w:y="91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Group’s Director of Operations. All are formerly Warrant Officers from UK Special</w:t>
      </w:r>
    </w:p>
    <w:p w:rsidR="00AF4890" w:rsidRDefault="00AF4890">
      <w:pPr>
        <w:framePr w:wrap="auto" w:vAnchor="page" w:hAnchor="page" w:x="4794" w:y="94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Forces.  </w:t>
      </w:r>
      <w:r w:rsidR="00667479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Group’s security consultants must have a minimum of 10 years</w:t>
      </w:r>
    </w:p>
    <w:p w:rsidR="00AF4890" w:rsidRDefault="00AF4890">
      <w:pPr>
        <w:framePr w:wrap="auto" w:vAnchor="page" w:hAnchor="page" w:x="4794" w:y="97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experience in military or law enforcement and hold an industry-approved close</w:t>
      </w:r>
    </w:p>
    <w:p w:rsidR="00AF4890" w:rsidRDefault="00AF4890">
      <w:pPr>
        <w:framePr w:wrap="auto" w:vAnchor="page" w:hAnchor="page" w:x="4794" w:y="100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protection qualification. </w:t>
      </w:r>
      <w:r w:rsidR="00667479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Group’s security operators are dedicated to providing the</w:t>
      </w:r>
    </w:p>
    <w:p w:rsidR="00AF4890" w:rsidRDefault="00AF4890">
      <w:pPr>
        <w:framePr w:wrap="auto" w:vAnchor="page" w:hAnchor="page" w:x="4794" w:y="103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highest operating standards in the industry, thus creating a benchmark for others.</w:t>
      </w:r>
    </w:p>
    <w:p w:rsidR="00AF4890" w:rsidRDefault="00AF4890">
      <w:pPr>
        <w:framePr w:wrap="auto" w:vAnchor="page" w:hAnchor="page" w:x="4794" w:y="105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The pursuit of excellence and highest disciplinary standards are what every </w:t>
      </w:r>
      <w:r w:rsidR="007A45A4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</w:p>
    <w:p w:rsidR="00AF4890" w:rsidRDefault="00AF4890">
      <w:pPr>
        <w:framePr w:wrap="auto" w:vAnchor="page" w:hAnchor="page" w:x="4794" w:y="108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Group employee must strive to maintain.</w:t>
      </w:r>
    </w:p>
    <w:p w:rsidR="00AF4890" w:rsidRDefault="00AF4890">
      <w:pPr>
        <w:framePr w:wrap="auto" w:vAnchor="page" w:hAnchor="page" w:x="4794" w:y="114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Our consultants possess extensive regional and operational experience having</w:t>
      </w:r>
    </w:p>
    <w:p w:rsidR="00AF4890" w:rsidRDefault="00AF4890">
      <w:pPr>
        <w:framePr w:wrap="auto" w:vAnchor="page" w:hAnchor="page" w:x="924" w:y="114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7A45A4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116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operated in Iraq, Afghanistan and other high risk countries around the world.</w:t>
      </w:r>
    </w:p>
    <w:p w:rsidR="00AF4890" w:rsidRDefault="00AF4890">
      <w:pPr>
        <w:framePr w:wrap="auto" w:vAnchor="page" w:hAnchor="page" w:x="999" w:y="119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Each security operation is</w:t>
      </w:r>
    </w:p>
    <w:p w:rsidR="00AF4890" w:rsidRDefault="00AF4890">
      <w:pPr>
        <w:framePr w:wrap="auto" w:vAnchor="page" w:hAnchor="page" w:x="4794" w:y="119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Our teams of international staff, combined with local security professionals and support</w:t>
      </w:r>
    </w:p>
    <w:p w:rsidR="00AF4890" w:rsidRDefault="00AF4890">
      <w:pPr>
        <w:framePr w:wrap="auto" w:vAnchor="page" w:hAnchor="page" w:x="1149" w:y="121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designed and tailored for the</w:t>
      </w:r>
    </w:p>
    <w:p w:rsidR="00AF4890" w:rsidRDefault="00AF4890">
      <w:pPr>
        <w:framePr w:wrap="auto" w:vAnchor="page" w:hAnchor="page" w:x="4794" w:y="122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staff ensure local customs and regulations are adhered to. This mix ensures best</w:t>
      </w:r>
    </w:p>
    <w:p w:rsidR="00AF4890" w:rsidRDefault="00AF4890">
      <w:pPr>
        <w:framePr w:wrap="auto" w:vAnchor="page" w:hAnchor="page" w:x="1149" w:y="124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individual client</w:t>
      </w:r>
    </w:p>
    <w:p w:rsidR="00AF4890" w:rsidRDefault="00AF4890">
      <w:pPr>
        <w:framePr w:wrap="auto" w:vAnchor="page" w:hAnchor="page" w:x="4794" w:y="125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practice, by combining local knowledge and insight with international standards.  This</w:t>
      </w:r>
    </w:p>
    <w:p w:rsidR="00AF4890" w:rsidRDefault="00AF4890">
      <w:pPr>
        <w:framePr w:wrap="auto" w:vAnchor="page" w:hAnchor="page" w:x="999" w:y="127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Security operations are project</w:t>
      </w:r>
    </w:p>
    <w:p w:rsidR="00AF4890" w:rsidRDefault="00AF4890">
      <w:pPr>
        <w:framePr w:wrap="auto" w:vAnchor="page" w:hAnchor="page" w:x="4794" w:y="128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re-enforces our dedication to providing the highest operating standards in the industry.</w:t>
      </w:r>
    </w:p>
    <w:p w:rsidR="00AF4890" w:rsidRDefault="00AF4890">
      <w:pPr>
        <w:framePr w:wrap="auto" w:vAnchor="page" w:hAnchor="page" w:x="1149" w:y="129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managed by former members</w:t>
      </w:r>
    </w:p>
    <w:p w:rsidR="00AF4890" w:rsidRDefault="00AF4890">
      <w:pPr>
        <w:framePr w:wrap="auto" w:vAnchor="page" w:hAnchor="page" w:x="1149" w:y="132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of Special Forces from the</w:t>
      </w:r>
    </w:p>
    <w:p w:rsidR="00AF4890" w:rsidRDefault="00AF4890">
      <w:pPr>
        <w:framePr w:wrap="auto" w:vAnchor="page" w:hAnchor="page" w:x="4794" w:y="133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SCOPE OF SERVICES</w:t>
      </w:r>
    </w:p>
    <w:p w:rsidR="00AF4890" w:rsidRDefault="00AF4890">
      <w:pPr>
        <w:framePr w:wrap="auto" w:vAnchor="page" w:hAnchor="page" w:x="1149" w:y="134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United Kingdom, South Africa,</w:t>
      </w:r>
    </w:p>
    <w:p w:rsidR="00AF4890" w:rsidRDefault="00AF4890">
      <w:pPr>
        <w:framePr w:wrap="auto" w:vAnchor="page" w:hAnchor="page" w:x="1149" w:y="136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Australia and New Zealand</w:t>
      </w:r>
    </w:p>
    <w:p w:rsidR="00AF4890" w:rsidRDefault="00AF4890">
      <w:pPr>
        <w:framePr w:wrap="auto" w:vAnchor="page" w:hAnchor="page" w:x="4919" w:y="138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Executive Protection: </w:t>
      </w:r>
      <w:r w:rsidR="007A45A4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utilizes the expertise of former UK Special Forces</w:t>
      </w:r>
    </w:p>
    <w:p w:rsidR="00AF4890" w:rsidRDefault="00AF4890">
      <w:pPr>
        <w:framePr w:wrap="auto" w:vAnchor="page" w:hAnchor="page" w:x="999" w:y="140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Ongoing operational presence</w:t>
      </w:r>
    </w:p>
    <w:p w:rsidR="00AF4890" w:rsidRDefault="00AF4890">
      <w:pPr>
        <w:framePr w:wrap="auto" w:vAnchor="page" w:hAnchor="page" w:x="5019" w:y="141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and Royal Military Police Close Protection Operators to provide tailored, specialist</w:t>
      </w:r>
    </w:p>
    <w:p w:rsidR="00AF4890" w:rsidRDefault="00AF4890">
      <w:pPr>
        <w:framePr w:wrap="auto" w:vAnchor="page" w:hAnchor="page" w:x="1149" w:y="142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 high risk environments such</w:t>
      </w:r>
    </w:p>
    <w:p w:rsidR="00AF4890" w:rsidRDefault="00AF4890">
      <w:pPr>
        <w:framePr w:wrap="auto" w:vAnchor="page" w:hAnchor="page" w:x="5019" w:y="144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executive protection to diplomats, non-governmental  organisations, CEO's, and high</w:t>
      </w:r>
    </w:p>
    <w:p w:rsidR="00AF4890" w:rsidRDefault="00AF4890">
      <w:pPr>
        <w:framePr w:wrap="auto" w:vAnchor="page" w:hAnchor="page" w:x="1149" w:y="144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as Iraq,</w:t>
      </w:r>
      <w:r w:rsidR="007A45A4">
        <w:rPr>
          <w:rFonts w:ascii="Times New Roman" w:hAnsi="Times New Roman"/>
          <w:color w:val="211D1E"/>
          <w:spacing w:val="-1"/>
          <w:sz w:val="16"/>
          <w:szCs w:val="16"/>
        </w:rPr>
        <w:t xml:space="preserve"> </w:t>
      </w:r>
      <w:r>
        <w:rPr>
          <w:rFonts w:ascii="Times New Roman" w:hAnsi="Times New Roman"/>
          <w:color w:val="211D1E"/>
          <w:spacing w:val="-1"/>
          <w:sz w:val="16"/>
          <w:szCs w:val="16"/>
        </w:rPr>
        <w:t>since 2003</w:t>
      </w:r>
    </w:p>
    <w:p w:rsidR="00AF4890" w:rsidRDefault="00AF4890">
      <w:pPr>
        <w:framePr w:wrap="auto" w:vAnchor="page" w:hAnchor="page" w:x="5019" w:y="147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net worth individuals.  </w:t>
      </w:r>
      <w:r w:rsidR="007A45A4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prides itself on the professionalism of its close</w:t>
      </w:r>
    </w:p>
    <w:p w:rsidR="00AF4890" w:rsidRDefault="00AF4890">
      <w:pPr>
        <w:framePr w:wrap="auto" w:vAnchor="page" w:hAnchor="page" w:x="999" w:y="148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Combination of operational</w:t>
      </w:r>
    </w:p>
    <w:p w:rsidR="00AF4890" w:rsidRDefault="00AF4890">
      <w:pPr>
        <w:framePr w:wrap="auto" w:vAnchor="page" w:hAnchor="page" w:x="5019" w:y="150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protection operators who are mindful of the profile of their clients and when they</w:t>
      </w:r>
    </w:p>
    <w:p w:rsidR="00AF4890" w:rsidRDefault="00AF4890">
      <w:pPr>
        <w:framePr w:wrap="auto" w:vAnchor="page" w:hAnchor="page" w:x="1149" w:y="150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planning, personnel provision</w:t>
      </w:r>
    </w:p>
    <w:p w:rsidR="00AF4890" w:rsidRDefault="00AF4890">
      <w:pPr>
        <w:framePr w:wrap="auto" w:vAnchor="page" w:hAnchor="page" w:x="1149" w:y="152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and logistical support.</w:t>
      </w:r>
    </w:p>
    <w:p w:rsidR="00AF4890" w:rsidRDefault="00AF4890">
      <w:pPr>
        <w:framePr w:wrap="auto" w:vAnchor="page" w:hAnchor="page" w:x="5019" w:y="153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themselves need to be high or low profile.</w:t>
      </w:r>
    </w:p>
    <w:p w:rsidR="00AF4890" w:rsidRDefault="00AF4890">
      <w:pPr>
        <w:framePr w:wrap="auto" w:vAnchor="page" w:hAnchor="page" w:x="4919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Hostile Environment Close Protection: </w:t>
      </w:r>
      <w:r w:rsidR="007A45A4">
        <w:rPr>
          <w:rFonts w:ascii="Times New Roman" w:hAnsi="Times New Roman"/>
          <w:color w:val="221E1F"/>
          <w:spacing w:val="-1"/>
          <w:sz w:val="24"/>
          <w:szCs w:val="24"/>
        </w:rPr>
        <w:t xml:space="preserve">Scotia 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>Group conducts close protection in</w:t>
      </w:r>
    </w:p>
    <w:p w:rsidR="00AF4890" w:rsidRDefault="00AF4890">
      <w:pPr>
        <w:framePr w:wrap="auto" w:vAnchor="page" w:hAnchor="page" w:x="5019" w:y="161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some of the worlds most hostile and remote environments, including Iraq and</w:t>
      </w:r>
    </w:p>
    <w:p w:rsidR="00AF4890" w:rsidRDefault="00AF4890">
      <w:pPr>
        <w:framePr w:wrap="auto" w:vAnchor="page" w:hAnchor="page" w:x="5019" w:y="164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Afghanistan. We provide bespoke planning and implementation including the</w:t>
      </w:r>
    </w:p>
    <w:p w:rsidR="00AF4890" w:rsidRDefault="00AF4890">
      <w:pPr>
        <w:framePr w:wrap="auto" w:vAnchor="page" w:hAnchor="page" w:x="5019" w:y="166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provision of armed security, life support services, command and control solutions and</w:t>
      </w:r>
    </w:p>
    <w:p w:rsidR="00AF4890" w:rsidRDefault="00AF4890">
      <w:pPr>
        <w:framePr w:wrap="auto" w:vAnchor="page" w:hAnchor="page" w:x="5019" w:y="169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armoured vehicles. Our services are ready to be deployed in times of international</w:t>
      </w:r>
    </w:p>
    <w:p w:rsidR="00AF4890" w:rsidRDefault="00AF4890">
      <w:pPr>
        <w:framePr w:wrap="auto" w:vAnchor="page" w:hAnchor="page" w:x="5019" w:y="172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crisis whether through internal security issues, post regime change where the rule of</w:t>
      </w:r>
    </w:p>
    <w:p w:rsidR="00AF4890" w:rsidRDefault="00AF4890">
      <w:pPr>
        <w:framePr w:wrap="auto" w:vAnchor="page" w:hAnchor="page" w:x="5019" w:y="175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law has failed or through natural disaster. </w:t>
      </w:r>
      <w:r w:rsidR="007A45A4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assisted in relief efforts in</w:t>
      </w:r>
    </w:p>
    <w:p w:rsidR="00AF4890" w:rsidRDefault="00AF4890">
      <w:pPr>
        <w:framePr w:wrap="auto" w:vAnchor="page" w:hAnchor="page" w:x="5019" w:y="178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Indonesia following the tsunami and in the US, post - hurricane Katrina.</w:t>
      </w:r>
    </w:p>
    <w:p w:rsidR="00AF4890" w:rsidRDefault="00AF4890">
      <w:pPr>
        <w:framePr w:wrap="auto" w:vAnchor="page" w:hAnchor="page" w:x="4919" w:y="183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Key Point Security: Using proven threat and risk methodology combined with a</w:t>
      </w:r>
    </w:p>
    <w:p w:rsidR="00AF4890" w:rsidRDefault="00AF4890">
      <w:pPr>
        <w:framePr w:wrap="auto" w:vAnchor="page" w:hAnchor="page" w:x="5019" w:y="186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wealth of experience, </w:t>
      </w:r>
      <w:r w:rsidR="007A45A4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can identify and counter risks. We provide</w:t>
      </w:r>
    </w:p>
    <w:p w:rsidR="00AF4890" w:rsidRDefault="00AF4890">
      <w:pPr>
        <w:framePr w:wrap="auto" w:vAnchor="page" w:hAnchor="page" w:x="5019" w:y="189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effective key point security plans and ensure implementation and management are</w:t>
      </w:r>
    </w:p>
    <w:p w:rsidR="00AF4890" w:rsidRDefault="00AF4890">
      <w:pPr>
        <w:framePr w:wrap="auto" w:vAnchor="page" w:hAnchor="page" w:x="5019" w:y="192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carried out. From corporate headquarters to strategic power plants, </w:t>
      </w:r>
      <w:r w:rsidR="007A45A4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can</w:t>
      </w:r>
    </w:p>
    <w:p w:rsidR="00AF4890" w:rsidRDefault="00AF4890">
      <w:pPr>
        <w:framePr w:wrap="auto" w:vAnchor="page" w:hAnchor="page" w:x="5019" w:y="19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provide the right level of manpower and technology to protect facilities in a cost</w:t>
      </w:r>
    </w:p>
    <w:p w:rsidR="00AF4890" w:rsidRDefault="00AF4890">
      <w:pPr>
        <w:framePr w:wrap="auto" w:vAnchor="page" w:hAnchor="page" w:x="5019" w:y="197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effective manner.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A45A4" w:rsidRDefault="007A45A4" w:rsidP="007A45A4">
      <w:pPr>
        <w:framePr w:wrap="auto" w:vAnchor="page" w:hAnchor="page" w:x="12511" w:y="9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9"/>
          <w:szCs w:val="29"/>
        </w:rPr>
        <w:lastRenderedPageBreak/>
        <w:t>Appendix No 2 ( 2-2)</w:t>
      </w:r>
    </w:p>
    <w:p w:rsidR="00AF4890" w:rsidRDefault="00AF4890">
      <w:pPr>
        <w:framePr w:wrap="auto" w:vAnchor="page" w:hAnchor="page" w:x="4770" w:y="16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Integrated Protective Services</w:t>
      </w:r>
    </w:p>
    <w:p w:rsidR="00AF4890" w:rsidRDefault="00AF4890">
      <w:pPr>
        <w:framePr w:wrap="auto" w:vAnchor="page" w:hAnchor="page" w:x="924" w:y="27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Recent Projects</w:t>
      </w:r>
    </w:p>
    <w:p w:rsidR="00AF4890" w:rsidRDefault="00AF4890">
      <w:pPr>
        <w:framePr w:wrap="auto" w:vAnchor="page" w:hAnchor="page" w:x="999" w:y="31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Protective security and</w:t>
      </w:r>
    </w:p>
    <w:p w:rsidR="00AF4890" w:rsidRDefault="00AF4890">
      <w:pPr>
        <w:framePr w:wrap="auto" w:vAnchor="page" w:hAnchor="page" w:x="1149" w:y="34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management for oil and gas</w:t>
      </w:r>
    </w:p>
    <w:p w:rsidR="00AF4890" w:rsidRDefault="00AF4890">
      <w:pPr>
        <w:framePr w:wrap="auto" w:vAnchor="page" w:hAnchor="page" w:x="1149" w:y="36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facilities and pipeline projects</w:t>
      </w:r>
    </w:p>
    <w:p w:rsidR="00AF4890" w:rsidRDefault="00AF4890">
      <w:pPr>
        <w:framePr w:wrap="auto" w:vAnchor="page" w:hAnchor="page" w:x="1149" w:y="38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 central Asia, Latin America</w:t>
      </w:r>
    </w:p>
    <w:p w:rsidR="00AF4890" w:rsidRDefault="00AF4890">
      <w:pPr>
        <w:framePr w:wrap="auto" w:vAnchor="page" w:hAnchor="page" w:x="1149" w:y="40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and the Middle East</w:t>
      </w:r>
    </w:p>
    <w:p w:rsidR="00AF4890" w:rsidRDefault="00AF4890">
      <w:pPr>
        <w:framePr w:wrap="auto" w:vAnchor="page" w:hAnchor="page" w:x="999" w:y="45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Convoy escort and personnel</w:t>
      </w:r>
    </w:p>
    <w:p w:rsidR="00AF4890" w:rsidRDefault="00AF4890">
      <w:pPr>
        <w:framePr w:wrap="auto" w:vAnchor="page" w:hAnchor="page" w:x="1149" w:y="47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protection in the Middle</w:t>
      </w:r>
    </w:p>
    <w:p w:rsidR="00AF4890" w:rsidRDefault="00AF4890">
      <w:pPr>
        <w:framePr w:wrap="auto" w:vAnchor="page" w:hAnchor="page" w:x="1149" w:y="5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East for commercial and</w:t>
      </w:r>
    </w:p>
    <w:p w:rsidR="00AF4890" w:rsidRDefault="00AF4890">
      <w:pPr>
        <w:framePr w:wrap="auto" w:vAnchor="page" w:hAnchor="page" w:x="1149" w:y="52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government clients</w:t>
      </w:r>
    </w:p>
    <w:p w:rsidR="00AF4890" w:rsidRDefault="00AF4890">
      <w:pPr>
        <w:framePr w:wrap="auto" w:vAnchor="page" w:hAnchor="page" w:x="999" w:y="57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Airport facility security review,</w:t>
      </w:r>
    </w:p>
    <w:p w:rsidR="00AF4890" w:rsidRDefault="00AF4890">
      <w:pPr>
        <w:framePr w:wrap="auto" w:vAnchor="page" w:hAnchor="page" w:x="1149" w:y="59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guard force, supervision and</w:t>
      </w:r>
    </w:p>
    <w:p w:rsidR="00AF4890" w:rsidRDefault="00AF4890">
      <w:pPr>
        <w:framePr w:wrap="auto" w:vAnchor="page" w:hAnchor="page" w:x="1149" w:y="61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air marshalling task in the</w:t>
      </w:r>
    </w:p>
    <w:p w:rsidR="00AF4890" w:rsidRDefault="00AF4890">
      <w:pPr>
        <w:framePr w:wrap="auto" w:vAnchor="page" w:hAnchor="page" w:x="1149" w:y="63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Middle east for high value</w:t>
      </w:r>
    </w:p>
    <w:p w:rsidR="00AF4890" w:rsidRDefault="00AF4890">
      <w:pPr>
        <w:framePr w:wrap="auto" w:vAnchor="page" w:hAnchor="page" w:x="1149" w:y="66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cargo</w:t>
      </w:r>
    </w:p>
    <w:p w:rsidR="00AF4890" w:rsidRDefault="00AF4890">
      <w:pPr>
        <w:framePr w:wrap="auto" w:vAnchor="page" w:hAnchor="page" w:x="999" w:y="70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Perimeter security and</w:t>
      </w:r>
    </w:p>
    <w:p w:rsidR="00AF4890" w:rsidRDefault="00AF4890">
      <w:pPr>
        <w:framePr w:wrap="auto" w:vAnchor="page" w:hAnchor="page" w:x="1149" w:y="73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access control advisory and</w:t>
      </w:r>
    </w:p>
    <w:p w:rsidR="00AF4890" w:rsidRDefault="00AF4890">
      <w:pPr>
        <w:framePr w:wrap="auto" w:vAnchor="page" w:hAnchor="page" w:x="1149" w:y="75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management teams working</w:t>
      </w:r>
    </w:p>
    <w:p w:rsidR="00AF4890" w:rsidRDefault="00AF4890">
      <w:pPr>
        <w:framePr w:wrap="auto" w:vAnchor="page" w:hAnchor="page" w:x="1149" w:y="77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with the Iraq Ministry of</w:t>
      </w:r>
    </w:p>
    <w:p w:rsidR="00AF4890" w:rsidRDefault="007A45A4">
      <w:pPr>
        <w:framePr w:wrap="auto" w:vAnchor="page" w:hAnchor="page" w:x="1149" w:y="80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 xml:space="preserve">Defence </w:t>
      </w:r>
      <w:r w:rsidR="00AF4890">
        <w:rPr>
          <w:rFonts w:ascii="Times New Roman" w:hAnsi="Times New Roman"/>
          <w:color w:val="211D1E"/>
          <w:spacing w:val="-1"/>
          <w:sz w:val="16"/>
          <w:szCs w:val="16"/>
        </w:rPr>
        <w:t xml:space="preserve"> and Iraqi Ministry</w:t>
      </w:r>
    </w:p>
    <w:p w:rsidR="00AF4890" w:rsidRDefault="00AF4890">
      <w:pPr>
        <w:framePr w:wrap="auto" w:vAnchor="page" w:hAnchor="page" w:x="1149" w:y="82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of Interior</w:t>
      </w:r>
    </w:p>
    <w:p w:rsidR="00AF4890" w:rsidRDefault="00AF4890">
      <w:pPr>
        <w:framePr w:wrap="auto" w:vAnchor="page" w:hAnchor="page" w:x="999" w:y="86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Compound security and</w:t>
      </w:r>
    </w:p>
    <w:p w:rsidR="00AF4890" w:rsidRDefault="00AF4890">
      <w:pPr>
        <w:framePr w:wrap="auto" w:vAnchor="page" w:hAnchor="page" w:x="1149" w:y="89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ammunition convoy escort</w:t>
      </w:r>
    </w:p>
    <w:p w:rsidR="00AF4890" w:rsidRDefault="00AF4890">
      <w:pPr>
        <w:framePr w:wrap="auto" w:vAnchor="page" w:hAnchor="page" w:x="1149" w:y="91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 Afghanistan</w:t>
      </w:r>
    </w:p>
    <w:p w:rsidR="00AF4890" w:rsidRDefault="00AF4890" w:rsidP="00252875">
      <w:pPr>
        <w:framePr w:wrap="auto" w:vAnchor="page" w:hAnchor="page" w:x="4919" w:y="26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875">
        <w:rPr>
          <w:rFonts w:ascii="Times New Roman" w:hAnsi="Times New Roman"/>
          <w:b/>
          <w:color w:val="000000"/>
          <w:spacing w:val="-1"/>
          <w:sz w:val="24"/>
          <w:szCs w:val="24"/>
        </w:rPr>
        <w:t>Maritime Security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: </w:t>
      </w:r>
      <w:r w:rsidR="007A45A4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extensive knowledge and experience in the</w:t>
      </w:r>
    </w:p>
    <w:p w:rsidR="00AF4890" w:rsidRDefault="00AF4890" w:rsidP="00252875">
      <w:pPr>
        <w:framePr w:wrap="auto" w:vAnchor="page" w:hAnchor="page" w:x="4936" w:y="29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field of maritime security with past performance of port security management and</w:t>
      </w:r>
    </w:p>
    <w:p w:rsidR="00AF4890" w:rsidRDefault="00AF4890" w:rsidP="00252875">
      <w:pPr>
        <w:framePr w:wrap="auto" w:vAnchor="page" w:hAnchor="page" w:x="4981" w:y="33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ISPS accreditation management and implementation. </w:t>
      </w:r>
      <w:r w:rsidR="007A45A4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can provide</w:t>
      </w:r>
    </w:p>
    <w:p w:rsidR="00AF4890" w:rsidRDefault="00AF4890" w:rsidP="00252875">
      <w:pPr>
        <w:framePr w:wrap="auto" w:vAnchor="page" w:hAnchor="page" w:x="4966" w:y="36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Maritime contingency planning, vessel security (on board or port facility), Maritime</w:t>
      </w:r>
    </w:p>
    <w:p w:rsidR="00AF4890" w:rsidRDefault="00AF4890" w:rsidP="00252875">
      <w:pPr>
        <w:framePr w:wrap="auto" w:vAnchor="page" w:hAnchor="page" w:x="4966" w:y="44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875">
        <w:rPr>
          <w:rFonts w:ascii="Times New Roman" w:hAnsi="Times New Roman"/>
          <w:b/>
          <w:color w:val="000000"/>
          <w:spacing w:val="-1"/>
          <w:sz w:val="24"/>
          <w:szCs w:val="24"/>
        </w:rPr>
        <w:t>Counter Terrorist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advice and tracking of maritime assets.</w:t>
      </w:r>
    </w:p>
    <w:p w:rsidR="00AF4890" w:rsidRDefault="00AF4890" w:rsidP="00252875">
      <w:pPr>
        <w:framePr w:wrap="auto" w:vAnchor="page" w:hAnchor="page" w:x="4966" w:y="50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875">
        <w:rPr>
          <w:rFonts w:ascii="Times New Roman" w:hAnsi="Times New Roman"/>
          <w:b/>
          <w:color w:val="000000"/>
          <w:spacing w:val="-1"/>
          <w:sz w:val="24"/>
          <w:szCs w:val="24"/>
        </w:rPr>
        <w:t>Asset Protection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: </w:t>
      </w:r>
      <w:r w:rsidR="007A45A4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a wealth of experience in the field of asset</w:t>
      </w:r>
    </w:p>
    <w:p w:rsidR="00AF4890" w:rsidRDefault="00AF4890" w:rsidP="00252875">
      <w:pPr>
        <w:framePr w:wrap="auto" w:vAnchor="page" w:hAnchor="page" w:x="4981" w:y="5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protection, from escorting high value cargo in transit to safeguarding specialised</w:t>
      </w:r>
    </w:p>
    <w:p w:rsidR="00AF4890" w:rsidRDefault="00AF4890" w:rsidP="00252875">
      <w:pPr>
        <w:framePr w:wrap="auto" w:vAnchor="page" w:hAnchor="page" w:x="4981" w:y="57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high value equipment on static locations. All client requirements are taken into</w:t>
      </w:r>
    </w:p>
    <w:p w:rsidR="00AF4890" w:rsidRDefault="00AF4890" w:rsidP="00252875">
      <w:pPr>
        <w:framePr w:wrap="auto" w:vAnchor="page" w:hAnchor="page" w:x="4981" w:y="60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account and a robust security posture implemented to ensure integrity of the assets</w:t>
      </w:r>
    </w:p>
    <w:p w:rsidR="00AF4890" w:rsidRDefault="00AF4890" w:rsidP="00252875">
      <w:pPr>
        <w:framePr w:wrap="auto" w:vAnchor="page" w:hAnchor="page" w:x="5011" w:y="64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wherever they may be.</w:t>
      </w:r>
    </w:p>
    <w:p w:rsidR="00AF4890" w:rsidRDefault="00AF4890" w:rsidP="00252875">
      <w:pPr>
        <w:framePr w:wrap="auto" w:vAnchor="page" w:hAnchor="page" w:x="4981" w:y="71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875">
        <w:rPr>
          <w:rFonts w:ascii="Times New Roman" w:hAnsi="Times New Roman"/>
          <w:b/>
          <w:color w:val="000000"/>
          <w:spacing w:val="-1"/>
          <w:sz w:val="24"/>
          <w:szCs w:val="24"/>
        </w:rPr>
        <w:t>Commercial and Residential Security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: </w:t>
      </w:r>
      <w:r w:rsidR="00664FD0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a proven past performance</w:t>
      </w:r>
    </w:p>
    <w:p w:rsidR="00AF4890" w:rsidRDefault="00AF4890" w:rsidP="00252875">
      <w:pPr>
        <w:framePr w:wrap="auto" w:vAnchor="page" w:hAnchor="page" w:x="4981" w:y="75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not only providing protection to commercial and residential properties but also to</w:t>
      </w:r>
    </w:p>
    <w:p w:rsidR="00AF4890" w:rsidRDefault="00AF4890" w:rsidP="00252875">
      <w:pPr>
        <w:framePr w:wrap="auto" w:vAnchor="page" w:hAnchor="page" w:x="4981" w:y="7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NGO and government compounds and facilities around the world.  </w:t>
      </w:r>
      <w:r w:rsidR="00664FD0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can</w:t>
      </w:r>
    </w:p>
    <w:p w:rsidR="00AF4890" w:rsidRDefault="00AF4890" w:rsidP="00252875">
      <w:pPr>
        <w:framePr w:wrap="auto" w:vAnchor="page" w:hAnchor="page" w:x="4966" w:y="81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provide patrolling guards and access control supervisors where needed, coupled</w:t>
      </w:r>
    </w:p>
    <w:p w:rsidR="00AF4890" w:rsidRDefault="00AF4890" w:rsidP="00252875">
      <w:pPr>
        <w:framePr w:wrap="auto" w:vAnchor="page" w:hAnchor="page" w:x="4981" w:y="85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with systems design and technology where appropriate.</w:t>
      </w:r>
    </w:p>
    <w:p w:rsidR="00AF4890" w:rsidRDefault="00AF4890" w:rsidP="00252875">
      <w:pPr>
        <w:framePr w:wrap="auto" w:vAnchor="page" w:hAnchor="page" w:x="4919" w:y="92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875">
        <w:rPr>
          <w:rFonts w:ascii="Times New Roman" w:hAnsi="Times New Roman"/>
          <w:b/>
          <w:color w:val="000000"/>
          <w:spacing w:val="-1"/>
          <w:sz w:val="24"/>
          <w:szCs w:val="24"/>
        </w:rPr>
        <w:t>Surveillance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: </w:t>
      </w:r>
      <w:r w:rsidR="00664FD0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a proven covert surveillance capability, and can</w:t>
      </w:r>
    </w:p>
    <w:p w:rsidR="00AF4890" w:rsidRDefault="00AF4890" w:rsidP="00252875">
      <w:pPr>
        <w:framePr w:wrap="auto" w:vAnchor="page" w:hAnchor="page" w:x="4921" w:y="95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deploy teams at short notice to conduct foot or mobile surveillance in urban or rural</w:t>
      </w:r>
    </w:p>
    <w:p w:rsidR="00AF4890" w:rsidRDefault="00AF4890" w:rsidP="00252875">
      <w:pPr>
        <w:framePr w:wrap="auto" w:vAnchor="page" w:hAnchor="page" w:x="4921" w:y="98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environments. Using experienced operators and state of the art technical</w:t>
      </w:r>
    </w:p>
    <w:p w:rsidR="00AF4890" w:rsidRDefault="00AF4890" w:rsidP="00252875">
      <w:pPr>
        <w:framePr w:wrap="auto" w:vAnchor="page" w:hAnchor="page" w:x="4906" w:y="102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surveillance equipment, </w:t>
      </w:r>
      <w:r w:rsidR="00664FD0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can covertly collate intelligence, or can turn</w:t>
      </w:r>
    </w:p>
    <w:p w:rsidR="00AF4890" w:rsidRDefault="00AF4890" w:rsidP="00252875">
      <w:pPr>
        <w:framePr w:wrap="auto" w:vAnchor="page" w:hAnchor="page" w:x="4876" w:y="105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the tables to conduct effective counter surveillance measures.</w:t>
      </w:r>
    </w:p>
    <w:p w:rsidR="00AF4890" w:rsidRDefault="00AF4890" w:rsidP="003030A1">
      <w:pPr>
        <w:framePr w:wrap="auto" w:vAnchor="page" w:hAnchor="page" w:x="4831" w:y="111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30A1">
        <w:rPr>
          <w:rFonts w:ascii="Times New Roman" w:hAnsi="Times New Roman"/>
          <w:b/>
          <w:color w:val="000000"/>
          <w:spacing w:val="-1"/>
          <w:sz w:val="24"/>
          <w:szCs w:val="24"/>
        </w:rPr>
        <w:t>Medical Support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:  </w:t>
      </w:r>
      <w:r w:rsidR="00664FD0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integrated UK Special Forces paramedics within</w:t>
      </w:r>
    </w:p>
    <w:p w:rsidR="00AF4890" w:rsidRDefault="00AF4890" w:rsidP="003030A1">
      <w:pPr>
        <w:framePr w:wrap="auto" w:vAnchor="page" w:hAnchor="page" w:x="4831" w:y="115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its security teams who are advance trauma qualified. They are authorized to carry</w:t>
      </w:r>
    </w:p>
    <w:p w:rsidR="00AF4890" w:rsidRDefault="00AF4890" w:rsidP="003030A1">
      <w:pPr>
        <w:framePr w:wrap="auto" w:vAnchor="page" w:hAnchor="page" w:x="4816" w:y="118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controlled drugs for pain relief and to stabilize casualties for evacuation. </w:t>
      </w:r>
      <w:r w:rsidR="00664FD0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</w:p>
    <w:p w:rsidR="00AF4890" w:rsidRDefault="00EE54F6">
      <w:pPr>
        <w:framePr w:wrap="auto" w:vAnchor="page" w:hAnchor="page" w:x="924" w:y="17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4"/>
          <w:szCs w:val="14"/>
        </w:rPr>
        <w:t>SCOTIA</w:t>
      </w:r>
      <w:r w:rsidR="00AF4890">
        <w:rPr>
          <w:rFonts w:ascii="Times New Roman" w:hAnsi="Times New Roman"/>
          <w:b/>
          <w:bCs/>
          <w:color w:val="837A17"/>
          <w:spacing w:val="-1"/>
          <w:sz w:val="14"/>
          <w:szCs w:val="14"/>
        </w:rPr>
        <w:t xml:space="preserve"> G RO UP  SERVI CES:</w:t>
      </w:r>
    </w:p>
    <w:p w:rsidR="00AF4890" w:rsidRDefault="00AF4890" w:rsidP="003030A1">
      <w:pPr>
        <w:framePr w:wrap="auto" w:vAnchor="page" w:hAnchor="page" w:x="4816" w:y="121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Group medics can also run courses for clients and dependents at remote worksites</w:t>
      </w:r>
    </w:p>
    <w:p w:rsidR="00AF4890" w:rsidRDefault="00AF4890">
      <w:pPr>
        <w:framePr w:wrap="auto" w:vAnchor="page" w:hAnchor="page" w:x="973" w:y="177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Consulting</w:t>
      </w:r>
    </w:p>
    <w:p w:rsidR="00AF4890" w:rsidRDefault="00AF4890">
      <w:pPr>
        <w:framePr w:wrap="auto" w:vAnchor="page" w:hAnchor="page" w:x="973" w:y="178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De</w:t>
      </w:r>
      <w:r w:rsidR="00664FD0">
        <w:rPr>
          <w:rFonts w:ascii="Times New Roman" w:hAnsi="Times New Roman"/>
          <w:color w:val="837A17"/>
          <w:spacing w:val="-1"/>
          <w:sz w:val="14"/>
          <w:szCs w:val="14"/>
        </w:rPr>
        <w:t>-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mining</w:t>
      </w:r>
    </w:p>
    <w:p w:rsidR="00AF4890" w:rsidRDefault="00AF4890" w:rsidP="003030A1">
      <w:pPr>
        <w:framePr w:wrap="auto" w:vAnchor="page" w:hAnchor="page" w:x="4831" w:y="125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or within accommodation compounds.</w:t>
      </w:r>
    </w:p>
    <w:p w:rsidR="00AF4890" w:rsidRDefault="00AF4890">
      <w:pPr>
        <w:framePr w:wrap="auto" w:vAnchor="page" w:hAnchor="page" w:x="973" w:y="180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Integrated Protective Services</w:t>
      </w:r>
    </w:p>
    <w:p w:rsidR="00AF4890" w:rsidRDefault="00AF4890">
      <w:pPr>
        <w:framePr w:wrap="auto" w:vAnchor="page" w:hAnchor="page" w:x="973" w:y="182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Intelligent </w:t>
      </w:r>
      <w:r w:rsidR="00664FD0">
        <w:rPr>
          <w:rFonts w:ascii="Times New Roman" w:hAnsi="Times New Roman"/>
          <w:color w:val="837A17"/>
          <w:spacing w:val="-1"/>
          <w:sz w:val="14"/>
          <w:szCs w:val="14"/>
        </w:rPr>
        <w:t>Security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 &amp; Safety</w:t>
      </w:r>
      <w:r w:rsidR="00664FD0">
        <w:rPr>
          <w:rFonts w:ascii="Times New Roman" w:hAnsi="Times New Roman"/>
          <w:color w:val="837A17"/>
          <w:spacing w:val="-1"/>
          <w:sz w:val="14"/>
          <w:szCs w:val="14"/>
        </w:rPr>
        <w:t xml:space="preserve"> 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Solutions</w:t>
      </w:r>
    </w:p>
    <w:p w:rsidR="00AF4890" w:rsidRDefault="00AF4890">
      <w:pPr>
        <w:framePr w:wrap="auto" w:vAnchor="page" w:hAnchor="page" w:x="973" w:y="18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Loca ting  &amp;  Tra cking</w:t>
      </w:r>
    </w:p>
    <w:p w:rsidR="00AF4890" w:rsidRDefault="00AF4890">
      <w:pPr>
        <w:framePr w:wrap="auto" w:vAnchor="page" w:hAnchor="page" w:x="973" w:y="18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Stra te gic  Ana lysis  &amp;  Assessmen t</w:t>
      </w:r>
    </w:p>
    <w:p w:rsidR="00AF4890" w:rsidRDefault="00AF4890">
      <w:pPr>
        <w:framePr w:wrap="auto" w:vAnchor="page" w:hAnchor="page" w:x="973" w:y="18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Tra ini ng</w:t>
      </w:r>
    </w:p>
    <w:p w:rsidR="00AF4890" w:rsidRDefault="00AF4890">
      <w:pPr>
        <w:framePr w:wrap="auto" w:vAnchor="page" w:hAnchor="page" w:x="924" w:y="19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©  Copyrigh t  </w:t>
      </w:r>
      <w:r w:rsidR="00EE54F6">
        <w:rPr>
          <w:rFonts w:ascii="Times New Roman" w:hAnsi="Times New Roman"/>
          <w:color w:val="837A17"/>
          <w:spacing w:val="-1"/>
          <w:sz w:val="14"/>
          <w:szCs w:val="14"/>
        </w:rPr>
        <w:t>Scotia  G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rou p  200 8.</w:t>
      </w:r>
    </w:p>
    <w:p w:rsidR="00AF4890" w:rsidRDefault="00AF4890">
      <w:pPr>
        <w:framePr w:wrap="auto" w:vAnchor="page" w:hAnchor="page" w:x="924" w:y="192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A ll  r ig ht s  r e s er v ed .</w:t>
      </w:r>
    </w:p>
    <w:p w:rsidR="00AF4890" w:rsidRDefault="00AF4890">
      <w:pPr>
        <w:framePr w:wrap="auto" w:vAnchor="page" w:hAnchor="page" w:x="924" w:y="194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Fo r mo re  inf orma ti on:</w:t>
      </w:r>
    </w:p>
    <w:p w:rsidR="00AF4890" w:rsidRDefault="00AF4890">
      <w:pPr>
        <w:framePr w:wrap="auto" w:vAnchor="page" w:hAnchor="page" w:x="924" w:y="196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www. </w:t>
      </w:r>
      <w:r w:rsidR="00EE54F6">
        <w:rPr>
          <w:rFonts w:ascii="Times New Roman" w:hAnsi="Times New Roman"/>
          <w:color w:val="837A17"/>
          <w:spacing w:val="-1"/>
          <w:sz w:val="14"/>
          <w:szCs w:val="14"/>
        </w:rPr>
        <w:t>Scotia-World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. com  or  inf o@</w:t>
      </w:r>
      <w:r w:rsidR="00EE54F6">
        <w:rPr>
          <w:rFonts w:ascii="Times New Roman" w:hAnsi="Times New Roman"/>
          <w:color w:val="837A17"/>
          <w:spacing w:val="-1"/>
          <w:sz w:val="14"/>
          <w:szCs w:val="14"/>
        </w:rPr>
        <w:t>scotia-world.com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. com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495" w:y="60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3714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848" w:y="98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81175" cy="1724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4719" w:y="139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24525" cy="2619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Pr="00C557F3" w:rsidRDefault="00C557F3" w:rsidP="00C557F3">
      <w:pPr>
        <w:framePr w:wrap="auto" w:vAnchor="page" w:hAnchor="page" w:x="11896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>Appendix Number 3</w:t>
      </w:r>
      <w:r>
        <w:rPr>
          <w:rFonts w:ascii="Times New Roman" w:hAnsi="Times New Roman"/>
          <w:b/>
          <w:sz w:val="24"/>
          <w:szCs w:val="24"/>
        </w:rPr>
        <w:t xml:space="preserve"> (1-2)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844" w:y="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Intelligent Security &amp; Safety Solutions</w:t>
      </w:r>
    </w:p>
    <w:p w:rsidR="00AF4890" w:rsidRDefault="00AF4890">
      <w:pPr>
        <w:framePr w:wrap="auto" w:vAnchor="page" w:hAnchor="page" w:x="4794" w:y="3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Understanding and managing the diverse range of risks to personnel, assets and data</w:t>
      </w:r>
    </w:p>
    <w:p w:rsidR="00AF4890" w:rsidRDefault="00AF4890">
      <w:pPr>
        <w:framePr w:wrap="auto" w:vAnchor="page" w:hAnchor="page" w:x="924" w:y="40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653745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42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is fundamental to preserving corporate reputation and shareholder value. At </w:t>
      </w:r>
      <w:r w:rsidR="00653745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we</w:t>
      </w:r>
    </w:p>
    <w:p w:rsidR="00AF4890" w:rsidRDefault="00653745">
      <w:pPr>
        <w:framePr w:wrap="auto" w:vAnchor="page" w:hAnchor="page" w:x="924" w:y="4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4794" w:y="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advise clients on implementing cost effective, bespoke and integrated security solutions</w:t>
      </w:r>
    </w:p>
    <w:p w:rsidR="00AF4890" w:rsidRDefault="00AF4890">
      <w:pPr>
        <w:framePr w:wrap="auto" w:vAnchor="page" w:hAnchor="page" w:x="924" w:y="47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4794" w:y="47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to mitigate or transfer risk exposure.</w:t>
      </w:r>
    </w:p>
    <w:p w:rsidR="00AF4890" w:rsidRDefault="00AF4890">
      <w:pPr>
        <w:framePr w:wrap="auto" w:vAnchor="page" w:hAnchor="page" w:x="924" w:y="49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924" w:y="52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653745">
      <w:pPr>
        <w:framePr w:wrap="auto" w:vAnchor="page" w:hAnchor="page" w:x="4794" w:y="53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specialises in servicing the following markets and types of projects:</w:t>
      </w:r>
    </w:p>
    <w:p w:rsidR="00AF4890" w:rsidRDefault="00AF4890">
      <w:pPr>
        <w:framePr w:wrap="auto" w:vAnchor="page" w:hAnchor="page" w:x="924" w:y="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organisations,</w:t>
      </w:r>
    </w:p>
    <w:p w:rsidR="00AF4890" w:rsidRDefault="00AF4890">
      <w:pPr>
        <w:framePr w:wrap="auto" w:vAnchor="page" w:hAnchor="page" w:x="924" w:y="56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AF4890">
      <w:pPr>
        <w:framePr w:wrap="auto" w:vAnchor="page" w:hAnchor="page" w:x="924" w:y="5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high-value assets.</w:t>
      </w:r>
    </w:p>
    <w:p w:rsidR="00AF4890" w:rsidRDefault="00AF4890">
      <w:pPr>
        <w:framePr w:wrap="auto" w:vAnchor="page" w:hAnchor="page" w:x="7617" w:y="62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SERVICES AND EXPERTISE</w:t>
      </w:r>
    </w:p>
    <w:p w:rsidR="00AF4890" w:rsidRDefault="00AF4890">
      <w:pPr>
        <w:framePr w:wrap="auto" w:vAnchor="page" w:hAnchor="page" w:x="924" w:y="6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</w:t>
      </w:r>
    </w:p>
    <w:p w:rsidR="00AF4890" w:rsidRDefault="00AF4890">
      <w:pPr>
        <w:framePr w:wrap="auto" w:vAnchor="page" w:hAnchor="page" w:x="924" w:y="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array of security services and</w:t>
      </w:r>
    </w:p>
    <w:p w:rsidR="00AF4890" w:rsidRDefault="00AF4890">
      <w:pPr>
        <w:framePr w:wrap="auto" w:vAnchor="page" w:hAnchor="page" w:x="924" w:y="68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4995" w:y="69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Property and infrastructure security</w:t>
      </w:r>
    </w:p>
    <w:p w:rsidR="00AF4890" w:rsidRDefault="00AF4890">
      <w:pPr>
        <w:framePr w:wrap="auto" w:vAnchor="page" w:hAnchor="page" w:x="8990" w:y="69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– strategic and operational threat and risk</w:t>
      </w:r>
    </w:p>
    <w:p w:rsidR="00AF4890" w:rsidRDefault="00AF4890">
      <w:pPr>
        <w:framePr w:wrap="auto" w:vAnchor="page" w:hAnchor="page" w:x="924" w:y="70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4995" w:y="71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assessments, security and access control systems, area wide cordon and ring of steel</w:t>
      </w:r>
    </w:p>
    <w:p w:rsidR="00AF4890" w:rsidRDefault="00AF4890">
      <w:pPr>
        <w:framePr w:wrap="auto" w:vAnchor="page" w:hAnchor="page" w:x="924" w:y="7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</w:t>
      </w:r>
    </w:p>
    <w:p w:rsidR="00AF4890" w:rsidRDefault="00AF4890">
      <w:pPr>
        <w:framePr w:wrap="auto" w:vAnchor="page" w:hAnchor="page" w:x="4995" w:y="74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networks, intelligent building systems, telecommunication systems, intelligent visual</w:t>
      </w:r>
    </w:p>
    <w:p w:rsidR="00AF4890" w:rsidRDefault="00AF4890">
      <w:pPr>
        <w:framePr w:wrap="auto" w:vAnchor="page" w:hAnchor="page" w:x="924" w:y="75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reconstruction, humanitarian</w:t>
      </w:r>
    </w:p>
    <w:p w:rsidR="00AF4890" w:rsidRDefault="00AF4890">
      <w:pPr>
        <w:framePr w:wrap="auto" w:vAnchor="page" w:hAnchor="page" w:x="4995" w:y="76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systems, intelligent ID cards and business process analysis.</w:t>
      </w:r>
    </w:p>
    <w:p w:rsidR="00AF4890" w:rsidRDefault="00AF4890">
      <w:pPr>
        <w:framePr w:wrap="auto" w:vAnchor="page" w:hAnchor="page" w:x="924" w:y="7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 and emerging</w:t>
      </w:r>
    </w:p>
    <w:p w:rsidR="00AF4890" w:rsidRDefault="00AF4890">
      <w:pPr>
        <w:framePr w:wrap="auto" w:vAnchor="page" w:hAnchor="page" w:x="924" w:y="7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market requirements.</w:t>
      </w:r>
    </w:p>
    <w:p w:rsidR="00AF4890" w:rsidRDefault="00AF4890">
      <w:pPr>
        <w:framePr w:wrap="auto" w:vAnchor="page" w:hAnchor="page" w:x="4995" w:y="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Intelligent transportation systems</w:t>
      </w:r>
    </w:p>
    <w:p w:rsidR="00AF4890" w:rsidRDefault="00AF4890">
      <w:pPr>
        <w:framePr w:wrap="auto" w:vAnchor="page" w:hAnchor="page" w:x="8640" w:y="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– intelligent road, rail, air and maritime systems</w:t>
      </w:r>
    </w:p>
    <w:p w:rsidR="00AF4890" w:rsidRDefault="00653745">
      <w:pPr>
        <w:framePr w:wrap="auto" w:vAnchor="page" w:hAnchor="page" w:x="924" w:y="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operates in over</w:t>
      </w:r>
    </w:p>
    <w:p w:rsidR="00AF4890" w:rsidRDefault="00AF4890">
      <w:pPr>
        <w:framePr w:wrap="auto" w:vAnchor="page" w:hAnchor="page" w:x="4995" w:y="84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including vehicle monitoring and classification, RFID tagging, journey time</w:t>
      </w:r>
    </w:p>
    <w:p w:rsidR="00AF4890" w:rsidRDefault="00AF4890">
      <w:pPr>
        <w:framePr w:wrap="auto" w:vAnchor="page" w:hAnchor="page" w:x="924" w:y="8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thirty countries with principal</w:t>
      </w:r>
    </w:p>
    <w:p w:rsidR="00AF4890" w:rsidRDefault="00AF4890">
      <w:pPr>
        <w:framePr w:wrap="auto" w:vAnchor="page" w:hAnchor="page" w:x="4995" w:y="87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management, tolling &amp; charging, number plate and other vehicle and visual recognition</w:t>
      </w:r>
    </w:p>
    <w:p w:rsidR="00AF4890" w:rsidRDefault="00AF4890" w:rsidP="00653745">
      <w:pPr>
        <w:framePr w:wrap="auto" w:vAnchor="page" w:hAnchor="page" w:x="924" w:y="88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offices in Dubai, </w:t>
      </w:r>
      <w:r w:rsidR="00653745">
        <w:rPr>
          <w:rFonts w:ascii="Times New Roman" w:hAnsi="Times New Roman"/>
          <w:color w:val="000000"/>
          <w:spacing w:val="-1"/>
          <w:sz w:val="16"/>
          <w:szCs w:val="16"/>
        </w:rPr>
        <w:t>and UK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.</w:t>
      </w:r>
    </w:p>
    <w:p w:rsidR="00AF4890" w:rsidRDefault="00AF4890">
      <w:pPr>
        <w:framePr w:wrap="auto" w:vAnchor="page" w:hAnchor="page" w:x="4995" w:y="92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and control centres and data and disaster recovery centres.</w:t>
      </w:r>
    </w:p>
    <w:p w:rsidR="00AF4890" w:rsidRDefault="00AF4890">
      <w:pPr>
        <w:framePr w:wrap="auto" w:vAnchor="page" w:hAnchor="page" w:x="4995" w:y="97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Telecommunications networks</w:t>
      </w:r>
    </w:p>
    <w:p w:rsidR="00AF4890" w:rsidRDefault="00AF4890">
      <w:pPr>
        <w:framePr w:wrap="auto" w:vAnchor="page" w:hAnchor="page" w:x="8366" w:y="97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– fixed, wireless, WiFi, WiMax, Mesh and IP</w:t>
      </w:r>
    </w:p>
    <w:p w:rsidR="00AF4890" w:rsidRDefault="00AF4890">
      <w:pPr>
        <w:framePr w:wrap="auto" w:vAnchor="page" w:hAnchor="page" w:x="4995" w:y="100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networks for deployment across various platforms and including the transmission of</w:t>
      </w:r>
    </w:p>
    <w:p w:rsidR="00AF4890" w:rsidRDefault="00AF4890">
      <w:pPr>
        <w:framePr w:wrap="auto" w:vAnchor="page" w:hAnchor="page" w:x="4995" w:y="102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voice, data and images.</w:t>
      </w:r>
    </w:p>
    <w:p w:rsidR="00AF4890" w:rsidRDefault="00AF4890">
      <w:pPr>
        <w:framePr w:wrap="auto" w:vAnchor="page" w:hAnchor="page" w:x="4995" w:y="107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Data and Image centres</w:t>
      </w:r>
    </w:p>
    <w:p w:rsidR="00AF4890" w:rsidRDefault="00AF4890">
      <w:pPr>
        <w:framePr w:wrap="auto" w:vAnchor="page" w:hAnchor="page" w:x="7541" w:y="107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– local and national command and control centres with data</w:t>
      </w:r>
    </w:p>
    <w:p w:rsidR="00AF4890" w:rsidRDefault="00AF4890">
      <w:pPr>
        <w:framePr w:wrap="auto" w:vAnchor="page" w:hAnchor="page" w:x="4995" w:y="110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capture and mining capabilities including resilience, disaster recovery, and business</w:t>
      </w:r>
    </w:p>
    <w:p w:rsidR="00AF4890" w:rsidRDefault="00AF4890">
      <w:pPr>
        <w:framePr w:wrap="auto" w:vAnchor="page" w:hAnchor="page" w:x="4995" w:y="113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continuity measures.</w:t>
      </w:r>
    </w:p>
    <w:p w:rsidR="00AF4890" w:rsidRDefault="00AF4890">
      <w:pPr>
        <w:framePr w:wrap="auto" w:vAnchor="page" w:hAnchor="page" w:x="4794" w:y="120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Olive Group’s in-house Intelligent Security and Safety Solutions division offers a</w:t>
      </w:r>
    </w:p>
    <w:p w:rsidR="00AF4890" w:rsidRDefault="00AF4890">
      <w:pPr>
        <w:framePr w:wrap="auto" w:vAnchor="page" w:hAnchor="page" w:x="4794" w:y="12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technology driven full lifecycle consultancy service from feasibility project delivery</w:t>
      </w:r>
    </w:p>
    <w:p w:rsidR="00AF4890" w:rsidRDefault="00AF4890">
      <w:pPr>
        <w:framePr w:wrap="auto" w:vAnchor="page" w:hAnchor="page" w:x="4794" w:y="126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to operational support.  For clients needing to build and operate sophisticated</w:t>
      </w:r>
    </w:p>
    <w:p w:rsidR="00AF4890" w:rsidRDefault="00AF4890">
      <w:pPr>
        <w:framePr w:wrap="auto" w:vAnchor="page" w:hAnchor="page" w:x="4794" w:y="129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security systems we help turn complex projects into reality by offering a turnkey</w:t>
      </w:r>
    </w:p>
    <w:p w:rsidR="00AF4890" w:rsidRDefault="00AF4890">
      <w:pPr>
        <w:framePr w:wrap="auto" w:vAnchor="page" w:hAnchor="page" w:x="924" w:y="129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653745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132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service from initial inception to full implementation.</w:t>
      </w:r>
    </w:p>
    <w:p w:rsidR="00AF4890" w:rsidRDefault="00AF4890">
      <w:pPr>
        <w:framePr w:wrap="auto" w:vAnchor="page" w:hAnchor="page" w:x="999" w:y="134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End to end solutions -</w:t>
      </w:r>
    </w:p>
    <w:p w:rsidR="00AF4890" w:rsidRDefault="00AF4890">
      <w:pPr>
        <w:framePr w:wrap="auto" w:vAnchor="page" w:hAnchor="page" w:x="1149" w:y="136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from feasibility and design</w:t>
      </w:r>
    </w:p>
    <w:p w:rsidR="00AF4890" w:rsidRDefault="00AF4890">
      <w:pPr>
        <w:framePr w:wrap="auto" w:vAnchor="page" w:hAnchor="page" w:x="1149" w:y="139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to procurement and</w:t>
      </w:r>
    </w:p>
    <w:p w:rsidR="00AF4890" w:rsidRDefault="00AF4890">
      <w:pPr>
        <w:framePr w:wrap="auto" w:vAnchor="page" w:hAnchor="page" w:x="1149" w:y="141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implementation</w:t>
      </w:r>
    </w:p>
    <w:p w:rsidR="00AF4890" w:rsidRDefault="00AF4890">
      <w:pPr>
        <w:framePr w:wrap="auto" w:vAnchor="page" w:hAnchor="page" w:x="999" w:y="144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Supplier independent solutions</w:t>
      </w:r>
    </w:p>
    <w:p w:rsidR="00AF4890" w:rsidRDefault="00AF4890">
      <w:pPr>
        <w:framePr w:wrap="auto" w:vAnchor="page" w:hAnchor="page" w:x="999" w:y="148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Integrated solutions where</w:t>
      </w:r>
    </w:p>
    <w:p w:rsidR="00AF4890" w:rsidRDefault="00AF4890">
      <w:pPr>
        <w:framePr w:wrap="auto" w:vAnchor="page" w:hAnchor="page" w:x="1149" w:y="150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leading edge technology is</w:t>
      </w:r>
    </w:p>
    <w:p w:rsidR="00AF4890" w:rsidRDefault="00AF4890">
      <w:pPr>
        <w:framePr w:wrap="auto" w:vAnchor="page" w:hAnchor="page" w:x="1149" w:y="152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combined with effective</w:t>
      </w:r>
    </w:p>
    <w:p w:rsidR="00AF4890" w:rsidRDefault="00AF4890">
      <w:pPr>
        <w:framePr w:wrap="auto" w:vAnchor="page" w:hAnchor="page" w:x="1149" w:y="155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operational management</w:t>
      </w:r>
    </w:p>
    <w:p w:rsidR="00AF4890" w:rsidRDefault="00AF4890">
      <w:pPr>
        <w:framePr w:wrap="auto" w:vAnchor="page" w:hAnchor="page" w:x="1149" w:y="157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business processes</w:t>
      </w:r>
    </w:p>
    <w:p w:rsidR="00AF4890" w:rsidRDefault="00AF4890">
      <w:pPr>
        <w:framePr w:wrap="auto" w:vAnchor="page" w:hAnchor="page" w:x="999" w:y="160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Innovative and forward thinking</w:t>
      </w:r>
    </w:p>
    <w:p w:rsidR="00AF4890" w:rsidRDefault="00AF4890">
      <w:pPr>
        <w:framePr w:wrap="auto" w:vAnchor="page" w:hAnchor="page" w:x="999" w:y="164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Highly skilled staff with</w:t>
      </w:r>
    </w:p>
    <w:p w:rsidR="00AF4890" w:rsidRDefault="00AF4890">
      <w:pPr>
        <w:framePr w:wrap="auto" w:vAnchor="page" w:hAnchor="page" w:x="1149" w:y="166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experience in all market</w:t>
      </w:r>
    </w:p>
    <w:p w:rsidR="00AF4890" w:rsidRDefault="00AF4890">
      <w:pPr>
        <w:framePr w:wrap="auto" w:vAnchor="page" w:hAnchor="page" w:x="1149" w:y="169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sectors on a international basis</w:t>
      </w:r>
    </w:p>
    <w:p w:rsidR="00AF4890" w:rsidRDefault="00AF4890">
      <w:pPr>
        <w:framePr w:wrap="auto" w:vAnchor="page" w:hAnchor="page" w:x="999" w:y="17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History of proven and</w:t>
      </w:r>
    </w:p>
    <w:p w:rsidR="00AF4890" w:rsidRDefault="00AF4890">
      <w:pPr>
        <w:framePr w:wrap="auto" w:vAnchor="page" w:hAnchor="page" w:x="1149" w:y="174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successful project delivery</w:t>
      </w:r>
    </w:p>
    <w:p w:rsidR="00AF4890" w:rsidRDefault="00AF4890">
      <w:pPr>
        <w:framePr w:wrap="auto" w:vAnchor="page" w:hAnchor="page" w:x="4794" w:y="1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This enables us to address security, safety and technology issues and offer</w:t>
      </w:r>
    </w:p>
    <w:p w:rsidR="00AF4890" w:rsidRDefault="00AF4890">
      <w:pPr>
        <w:framePr w:wrap="auto" w:vAnchor="page" w:hAnchor="page" w:x="4794" w:y="184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integrated solutions where leading edge technology is combined with effective</w:t>
      </w:r>
    </w:p>
    <w:p w:rsidR="00AF4890" w:rsidRDefault="00AF4890">
      <w:pPr>
        <w:framePr w:wrap="auto" w:vAnchor="page" w:hAnchor="page" w:x="4794" w:y="187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operational management business processes.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495" w:y="27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4533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625" w:y="28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4075" cy="2743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11686" w:y="118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2075" cy="1552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11686" w:y="162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2075" cy="1095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11686" w:y="144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2075" cy="1028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F3" w:rsidRPr="00C557F3" w:rsidRDefault="00C557F3" w:rsidP="00C557F3">
      <w:pPr>
        <w:framePr w:wrap="auto" w:vAnchor="page" w:hAnchor="page" w:x="12310" w:y="8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>Appendix Number 3</w:t>
      </w:r>
      <w:r>
        <w:rPr>
          <w:rFonts w:ascii="Times New Roman" w:hAnsi="Times New Roman"/>
          <w:b/>
          <w:sz w:val="24"/>
          <w:szCs w:val="24"/>
        </w:rPr>
        <w:t xml:space="preserve"> (2-2)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770" w:y="15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Intelligent Security &amp; Safety Solutions</w:t>
      </w:r>
    </w:p>
    <w:p w:rsidR="00AF4890" w:rsidRDefault="00AF4890">
      <w:pPr>
        <w:framePr w:wrap="auto" w:vAnchor="page" w:hAnchor="page" w:x="6293" w:y="29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</w:rPr>
        <w:t>STRATEGIC SECURITY AND RISK MANAGEMENT ADVICE</w:t>
      </w:r>
    </w:p>
    <w:p w:rsidR="00AF4890" w:rsidRDefault="00653745">
      <w:pPr>
        <w:framePr w:wrap="auto" w:vAnchor="page" w:hAnchor="page" w:x="4995" w:y="35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Scotia</w:t>
      </w:r>
      <w:r w:rsidR="00AF4890">
        <w:rPr>
          <w:rFonts w:ascii="Times New Roman" w:hAnsi="Times New Roman"/>
          <w:color w:val="000000"/>
          <w:spacing w:val="-1"/>
        </w:rPr>
        <w:t xml:space="preserve"> Group offers bespoke strategic security and risk management advice in order to</w:t>
      </w:r>
    </w:p>
    <w:p w:rsidR="00AF4890" w:rsidRDefault="00AF4890">
      <w:pPr>
        <w:framePr w:wrap="auto" w:vAnchor="page" w:hAnchor="page" w:x="4995" w:y="3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protect critical assets including people, business information, infrastructure, products &amp;</w:t>
      </w:r>
    </w:p>
    <w:p w:rsidR="00AF4890" w:rsidRDefault="00AF4890">
      <w:pPr>
        <w:framePr w:wrap="auto" w:vAnchor="page" w:hAnchor="page" w:x="4995" w:y="40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services and processes to brand reputation. We offer:</w:t>
      </w:r>
    </w:p>
    <w:p w:rsidR="00AF4890" w:rsidRDefault="00AF4890">
      <w:pPr>
        <w:framePr w:wrap="auto" w:vAnchor="page" w:hAnchor="page" w:x="4995" w:y="45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Risk and Vulnerability Analysis</w:t>
      </w:r>
    </w:p>
    <w:p w:rsidR="00AF4890" w:rsidRDefault="00AF4890">
      <w:pPr>
        <w:framePr w:wrap="auto" w:vAnchor="page" w:hAnchor="page" w:x="8616" w:y="45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– assessing the full spectrum of risks and</w:t>
      </w:r>
    </w:p>
    <w:p w:rsidR="00AF4890" w:rsidRDefault="00AF4890">
      <w:pPr>
        <w:framePr w:wrap="auto" w:vAnchor="page" w:hAnchor="page" w:x="4995" w:y="48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recommending measures to mitigate against them</w:t>
      </w:r>
    </w:p>
    <w:p w:rsidR="00AF4890" w:rsidRDefault="00AF4890">
      <w:pPr>
        <w:framePr w:wrap="auto" w:vAnchor="page" w:hAnchor="page" w:x="4995" w:y="53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Threat Assessments</w:t>
      </w:r>
    </w:p>
    <w:p w:rsidR="00AF4890" w:rsidRDefault="00AF4890">
      <w:pPr>
        <w:framePr w:wrap="auto" w:vAnchor="page" w:hAnchor="page" w:x="7466" w:y="53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(Criminal, Terrorist, Protestors &amp; Activists, Saboteurs &amp;</w:t>
      </w:r>
    </w:p>
    <w:p w:rsidR="00AF4890" w:rsidRDefault="00AF4890">
      <w:pPr>
        <w:framePr w:wrap="auto" w:vAnchor="page" w:hAnchor="page" w:x="4995" w:y="56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Subversives and Natural Disasters) – strategic, operational and tactical assessments</w:t>
      </w:r>
    </w:p>
    <w:p w:rsidR="00AF4890" w:rsidRDefault="00AF4890">
      <w:pPr>
        <w:framePr w:wrap="auto" w:vAnchor="page" w:hAnchor="page" w:x="4995" w:y="58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identifying &amp; defining the current threat and assets and assessing the client’s exposure.</w:t>
      </w:r>
    </w:p>
    <w:p w:rsidR="00AF4890" w:rsidRDefault="00AF4890">
      <w:pPr>
        <w:framePr w:wrap="auto" w:vAnchor="page" w:hAnchor="page" w:x="4995" w:y="64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Architecture Design Review</w:t>
      </w:r>
    </w:p>
    <w:p w:rsidR="00AF4890" w:rsidRDefault="00AF4890">
      <w:pPr>
        <w:framePr w:wrap="auto" w:vAnchor="page" w:hAnchor="page" w:x="7965" w:y="64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– A complete review of the internal and external building</w:t>
      </w:r>
    </w:p>
    <w:p w:rsidR="00AF4890" w:rsidRDefault="00AF4890">
      <w:pPr>
        <w:framePr w:wrap="auto" w:vAnchor="page" w:hAnchor="page" w:x="4995" w:y="66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design is essential when ensuring that key security requirements are incorporated into</w:t>
      </w:r>
    </w:p>
    <w:p w:rsidR="00AF4890" w:rsidRDefault="00AF4890">
      <w:pPr>
        <w:framePr w:wrap="auto" w:vAnchor="page" w:hAnchor="page" w:x="4995" w:y="69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the building at the earliest, and therefore, the most cost effective time.</w:t>
      </w:r>
    </w:p>
    <w:p w:rsidR="00AF4890" w:rsidRDefault="00AF4890">
      <w:pPr>
        <w:framePr w:wrap="auto" w:vAnchor="page" w:hAnchor="page" w:x="924" w:y="74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Sector Experience:</w:t>
      </w:r>
    </w:p>
    <w:p w:rsidR="00AF4890" w:rsidRDefault="00AF4890">
      <w:pPr>
        <w:framePr w:wrap="auto" w:vAnchor="page" w:hAnchor="page" w:x="4995" w:y="74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Business Impact Appraisal</w:t>
      </w:r>
    </w:p>
    <w:p w:rsidR="00AF4890" w:rsidRDefault="00AF4890">
      <w:pPr>
        <w:framePr w:wrap="auto" w:vAnchor="page" w:hAnchor="page" w:x="7941" w:y="74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– thorough analysis of the risks may identify potential</w:t>
      </w:r>
    </w:p>
    <w:p w:rsidR="00AF4890" w:rsidRDefault="00AF4890">
      <w:pPr>
        <w:framePr w:wrap="auto" w:vAnchor="page" w:hAnchor="page" w:x="4995" w:y="77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threats that could be avoided or eliminated by early consideration</w:t>
      </w:r>
    </w:p>
    <w:p w:rsidR="00AF4890" w:rsidRDefault="00AF4890">
      <w:pPr>
        <w:framePr w:wrap="auto" w:vAnchor="page" w:hAnchor="page" w:x="999" w:y="78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Real estate developers</w:t>
      </w:r>
    </w:p>
    <w:p w:rsidR="00AF4890" w:rsidRDefault="00AF4890">
      <w:pPr>
        <w:framePr w:wrap="auto" w:vAnchor="page" w:hAnchor="page" w:x="1374" w:y="81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Commercial</w:t>
      </w:r>
    </w:p>
    <w:p w:rsidR="00AF4890" w:rsidRDefault="00AF4890">
      <w:pPr>
        <w:framePr w:wrap="auto" w:vAnchor="page" w:hAnchor="page" w:x="4995" w:y="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Our team follow tried, tested and proven methodology to conduct high quality risk</w:t>
      </w:r>
    </w:p>
    <w:p w:rsidR="00AF4890" w:rsidRDefault="00AF4890">
      <w:pPr>
        <w:framePr w:wrap="auto" w:vAnchor="page" w:hAnchor="page" w:x="1374" w:y="83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Residential</w:t>
      </w:r>
    </w:p>
    <w:p w:rsidR="00AF4890" w:rsidRDefault="00C557F3">
      <w:pPr>
        <w:framePr w:wrap="auto" w:vAnchor="page" w:hAnchor="page" w:x="4995" w:y="84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Assessments</w:t>
      </w:r>
      <w:r w:rsidR="00AF4890">
        <w:rPr>
          <w:rFonts w:ascii="Times New Roman" w:hAnsi="Times New Roman"/>
          <w:color w:val="000000"/>
          <w:spacing w:val="-1"/>
        </w:rPr>
        <w:t>. We tailor each assessment to the client’s needs and work with them to</w:t>
      </w:r>
    </w:p>
    <w:p w:rsidR="00AF4890" w:rsidRDefault="00AF4890">
      <w:pPr>
        <w:framePr w:wrap="auto" w:vAnchor="page" w:hAnchor="page" w:x="1374" w:y="8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Retail</w:t>
      </w:r>
    </w:p>
    <w:p w:rsidR="00AF4890" w:rsidRDefault="00AF4890">
      <w:pPr>
        <w:framePr w:wrap="auto" w:vAnchor="page" w:hAnchor="page" w:x="4995" w:y="87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identify the risks and ascertain their risk posture. Our comprehensive reports provide</w:t>
      </w:r>
    </w:p>
    <w:p w:rsidR="00AF4890" w:rsidRDefault="00AF4890">
      <w:pPr>
        <w:framePr w:wrap="auto" w:vAnchor="page" w:hAnchor="page" w:x="1374" w:y="88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Hotel &amp; leisure</w:t>
      </w:r>
    </w:p>
    <w:p w:rsidR="00AF4890" w:rsidRDefault="00C557F3">
      <w:pPr>
        <w:framePr w:wrap="auto" w:vAnchor="page" w:hAnchor="page" w:x="4995" w:y="89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In-depth</w:t>
      </w:r>
      <w:r w:rsidR="00AF4890">
        <w:rPr>
          <w:rFonts w:ascii="Times New Roman" w:hAnsi="Times New Roman"/>
          <w:color w:val="000000"/>
          <w:spacing w:val="-1"/>
        </w:rPr>
        <w:t xml:space="preserve"> detail of the risk itself, an d highlight the appropriate strategies for the</w:t>
      </w:r>
    </w:p>
    <w:p w:rsidR="00AF4890" w:rsidRDefault="00C557F3">
      <w:pPr>
        <w:framePr w:wrap="auto" w:vAnchor="page" w:hAnchor="page" w:x="4995" w:y="92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Organisation’s</w:t>
      </w:r>
      <w:r w:rsidR="00AF4890">
        <w:rPr>
          <w:rFonts w:ascii="Times New Roman" w:hAnsi="Times New Roman"/>
          <w:color w:val="000000"/>
          <w:spacing w:val="-1"/>
        </w:rPr>
        <w:t xml:space="preserve"> team.</w:t>
      </w:r>
    </w:p>
    <w:p w:rsidR="00AF4890" w:rsidRDefault="00AF4890">
      <w:pPr>
        <w:framePr w:wrap="auto" w:vAnchor="page" w:hAnchor="page" w:x="999" w:y="92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Transport authorities</w:t>
      </w:r>
    </w:p>
    <w:p w:rsidR="00AF4890" w:rsidRDefault="00AF4890">
      <w:pPr>
        <w:framePr w:wrap="auto" w:vAnchor="page" w:hAnchor="page" w:x="1374" w:y="95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Road</w:t>
      </w:r>
    </w:p>
    <w:p w:rsidR="00AF4890" w:rsidRDefault="00AF4890">
      <w:pPr>
        <w:framePr w:wrap="auto" w:vAnchor="page" w:hAnchor="page" w:x="1374" w:y="97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Rail</w:t>
      </w:r>
    </w:p>
    <w:p w:rsidR="00AF4890" w:rsidRDefault="00AF4890">
      <w:pPr>
        <w:framePr w:wrap="auto" w:vAnchor="page" w:hAnchor="page" w:x="1374" w:y="99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Maritime</w:t>
      </w:r>
    </w:p>
    <w:p w:rsidR="00AF4890" w:rsidRDefault="00AF4890">
      <w:pPr>
        <w:framePr w:wrap="auto" w:vAnchor="page" w:hAnchor="page" w:x="4794" w:y="100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LEADING EDGE TECHNOLOGY</w:t>
      </w:r>
    </w:p>
    <w:p w:rsidR="00AF4890" w:rsidRDefault="00AF4890">
      <w:pPr>
        <w:framePr w:wrap="auto" w:vAnchor="page" w:hAnchor="page" w:x="1374" w:y="101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- Air</w:t>
      </w:r>
    </w:p>
    <w:p w:rsidR="00AF4890" w:rsidRDefault="00AF4890">
      <w:pPr>
        <w:framePr w:wrap="auto" w:vAnchor="page" w:hAnchor="page" w:x="4794" w:y="106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Our experienced and qualified design staff deliver supplier independent, innovative,</w:t>
      </w:r>
    </w:p>
    <w:p w:rsidR="00AF4890" w:rsidRDefault="00AF4890">
      <w:pPr>
        <w:framePr w:wrap="auto" w:vAnchor="page" w:hAnchor="page" w:x="999" w:y="106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Communications providers</w:t>
      </w:r>
    </w:p>
    <w:p w:rsidR="00AF4890" w:rsidRDefault="00AF4890">
      <w:pPr>
        <w:framePr w:wrap="auto" w:vAnchor="page" w:hAnchor="page" w:x="4794" w:y="108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‘best of breed’ solutions that are relevant and value for money, drawn from the</w:t>
      </w:r>
    </w:p>
    <w:p w:rsidR="00AF4890" w:rsidRDefault="00AF4890">
      <w:pPr>
        <w:framePr w:wrap="auto" w:vAnchor="page" w:hAnchor="page" w:x="999" w:y="111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Oil &amp; Gas companies</w:t>
      </w:r>
    </w:p>
    <w:p w:rsidR="00AF4890" w:rsidRDefault="00AF4890">
      <w:pPr>
        <w:framePr w:wrap="auto" w:vAnchor="page" w:hAnchor="page" w:x="4794" w:y="111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latest technology on the market.</w:t>
      </w:r>
    </w:p>
    <w:p w:rsidR="00AF4890" w:rsidRDefault="00AF4890">
      <w:pPr>
        <w:framePr w:wrap="auto" w:vAnchor="page" w:hAnchor="page" w:x="999" w:y="115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</w:t>
      </w:r>
    </w:p>
    <w:p w:rsidR="00AF4890" w:rsidRDefault="00AF4890">
      <w:pPr>
        <w:framePr w:wrap="auto" w:vAnchor="page" w:hAnchor="page" w:x="4794" w:y="117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The areas of technology that we specialise in are:</w:t>
      </w:r>
    </w:p>
    <w:p w:rsidR="00AF4890" w:rsidRDefault="00AF4890">
      <w:pPr>
        <w:framePr w:wrap="auto" w:vAnchor="page" w:hAnchor="page" w:x="999" w:y="120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Police authorities</w:t>
      </w:r>
    </w:p>
    <w:p w:rsidR="00AF4890" w:rsidRDefault="00AF4890">
      <w:pPr>
        <w:framePr w:wrap="auto" w:vAnchor="page" w:hAnchor="page" w:x="5269" w:y="123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CCTV and surveillance systems</w:t>
      </w:r>
    </w:p>
    <w:p w:rsidR="00AF4890" w:rsidRDefault="00AF4890">
      <w:pPr>
        <w:framePr w:wrap="auto" w:vAnchor="page" w:hAnchor="page" w:x="924" w:y="124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We have gained unrivalled</w:t>
      </w:r>
    </w:p>
    <w:p w:rsidR="00AF4890" w:rsidRDefault="00AF4890">
      <w:pPr>
        <w:framePr w:wrap="auto" w:vAnchor="page" w:hAnchor="page" w:x="5269" w:y="126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Intelligent visual systems &amp; software</w:t>
      </w:r>
    </w:p>
    <w:p w:rsidR="00AF4890" w:rsidRDefault="00AF4890">
      <w:pPr>
        <w:framePr w:wrap="auto" w:vAnchor="page" w:hAnchor="page" w:x="924" w:y="127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knowledge over the years,</w:t>
      </w:r>
    </w:p>
    <w:p w:rsidR="00AF4890" w:rsidRDefault="00AF4890">
      <w:pPr>
        <w:framePr w:wrap="auto" w:vAnchor="page" w:hAnchor="page" w:x="924" w:y="129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working with a wide variety</w:t>
      </w:r>
    </w:p>
    <w:p w:rsidR="00AF4890" w:rsidRDefault="00AF4890">
      <w:pPr>
        <w:framePr w:wrap="auto" w:vAnchor="page" w:hAnchor="page" w:x="5269" w:y="130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Access control systems</w:t>
      </w:r>
    </w:p>
    <w:p w:rsidR="00AF4890" w:rsidRDefault="00AF4890">
      <w:pPr>
        <w:framePr w:wrap="auto" w:vAnchor="page" w:hAnchor="page" w:x="924" w:y="131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high profile organisations</w:t>
      </w:r>
    </w:p>
    <w:p w:rsidR="00AF4890" w:rsidRDefault="00AF4890">
      <w:pPr>
        <w:framePr w:wrap="auto" w:vAnchor="page" w:hAnchor="page" w:x="924" w:y="133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on an international basis.</w:t>
      </w:r>
    </w:p>
    <w:p w:rsidR="00AF4890" w:rsidRDefault="00AF4890">
      <w:pPr>
        <w:framePr w:wrap="auto" w:vAnchor="page" w:hAnchor="page" w:x="5269" w:y="134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Intruder detection systems</w:t>
      </w:r>
    </w:p>
    <w:p w:rsidR="00AF4890" w:rsidRDefault="00AF4890">
      <w:pPr>
        <w:framePr w:wrap="auto" w:vAnchor="page" w:hAnchor="page" w:x="5269" w:y="137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Perimeter Intrusion and fencing systems</w:t>
      </w:r>
    </w:p>
    <w:p w:rsidR="00AF4890" w:rsidRDefault="00AF4890">
      <w:pPr>
        <w:framePr w:wrap="auto" w:vAnchor="page" w:hAnchor="page" w:x="5269" w:y="141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Biometric systems</w:t>
      </w:r>
    </w:p>
    <w:p w:rsidR="00AF4890" w:rsidRDefault="00AF4890">
      <w:pPr>
        <w:framePr w:wrap="auto" w:vAnchor="page" w:hAnchor="page" w:x="5269" w:y="145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Number plate reading systems</w:t>
      </w:r>
    </w:p>
    <w:p w:rsidR="00AF4890" w:rsidRDefault="00AF4890">
      <w:pPr>
        <w:framePr w:wrap="auto" w:vAnchor="page" w:hAnchor="page" w:x="5269" w:y="148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Intelligent parking systems</w:t>
      </w:r>
    </w:p>
    <w:p w:rsidR="00AF4890" w:rsidRDefault="00AF4890">
      <w:pPr>
        <w:framePr w:wrap="auto" w:vAnchor="page" w:hAnchor="page" w:x="5269" w:y="152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Screening solutions (vehicles, people, objects)</w:t>
      </w:r>
    </w:p>
    <w:p w:rsidR="00AF4890" w:rsidRDefault="00AF4890">
      <w:pPr>
        <w:framePr w:wrap="auto" w:vAnchor="page" w:hAnchor="page" w:x="5269" w:y="155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Guard tour systems</w:t>
      </w:r>
    </w:p>
    <w:p w:rsidR="00AF4890" w:rsidRDefault="00AF4890">
      <w:pPr>
        <w:framePr w:wrap="auto" w:vAnchor="page" w:hAnchor="page" w:x="5269" w:y="159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Ballistic protection</w:t>
      </w:r>
    </w:p>
    <w:p w:rsidR="00AF4890" w:rsidRDefault="00AF4890">
      <w:pPr>
        <w:framePr w:wrap="auto" w:vAnchor="page" w:hAnchor="page" w:x="5269" w:y="163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Bio hazard detection</w:t>
      </w:r>
    </w:p>
    <w:p w:rsidR="00AF4890" w:rsidRDefault="00AF4890">
      <w:pPr>
        <w:framePr w:wrap="auto" w:vAnchor="page" w:hAnchor="page" w:x="5269" w:y="166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Digital and analogue recording systems</w:t>
      </w:r>
    </w:p>
    <w:p w:rsidR="00AF4890" w:rsidRDefault="00AF4890">
      <w:pPr>
        <w:framePr w:wrap="auto" w:vAnchor="page" w:hAnchor="page" w:x="5269" w:y="170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Control Rooms (interface and integration)</w:t>
      </w:r>
    </w:p>
    <w:p w:rsidR="00AF4890" w:rsidRDefault="00AF4890">
      <w:pPr>
        <w:framePr w:wrap="auto" w:vAnchor="page" w:hAnchor="page" w:x="5269" w:y="174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Asset &amp; RFID tagging systems</w:t>
      </w:r>
    </w:p>
    <w:p w:rsidR="00AF4890" w:rsidRDefault="00653745">
      <w:pPr>
        <w:framePr w:wrap="auto" w:vAnchor="page" w:hAnchor="page" w:x="924" w:y="17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4"/>
          <w:szCs w:val="14"/>
        </w:rPr>
        <w:t>SCOTIA</w:t>
      </w:r>
      <w:r w:rsidR="00AF4890">
        <w:rPr>
          <w:rFonts w:ascii="Times New Roman" w:hAnsi="Times New Roman"/>
          <w:b/>
          <w:bCs/>
          <w:color w:val="837A17"/>
          <w:spacing w:val="-1"/>
          <w:sz w:val="14"/>
          <w:szCs w:val="14"/>
        </w:rPr>
        <w:t xml:space="preserve"> G RO UP  SERVI CES:</w:t>
      </w:r>
    </w:p>
    <w:p w:rsidR="00AF4890" w:rsidRDefault="00AF4890">
      <w:pPr>
        <w:framePr w:wrap="auto" w:vAnchor="page" w:hAnchor="page" w:x="973" w:y="177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Consultin</w:t>
      </w:r>
      <w:r w:rsidR="00653745">
        <w:rPr>
          <w:rFonts w:ascii="Times New Roman" w:hAnsi="Times New Roman"/>
          <w:color w:val="837A17"/>
          <w:spacing w:val="-1"/>
          <w:sz w:val="14"/>
          <w:szCs w:val="14"/>
        </w:rPr>
        <w:t>g</w:t>
      </w:r>
    </w:p>
    <w:p w:rsidR="00AF4890" w:rsidRDefault="00AF4890">
      <w:pPr>
        <w:framePr w:wrap="auto" w:vAnchor="page" w:hAnchor="page" w:x="5269" w:y="177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Communications networks</w:t>
      </w:r>
    </w:p>
    <w:p w:rsidR="00AF4890" w:rsidRDefault="00AF4890">
      <w:pPr>
        <w:framePr w:wrap="auto" w:vAnchor="page" w:hAnchor="page" w:x="973" w:y="178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De</w:t>
      </w:r>
      <w:r w:rsidR="00653745">
        <w:rPr>
          <w:rFonts w:ascii="Times New Roman" w:hAnsi="Times New Roman"/>
          <w:color w:val="837A17"/>
          <w:spacing w:val="-1"/>
          <w:sz w:val="14"/>
          <w:szCs w:val="14"/>
        </w:rPr>
        <w:t>-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mining</w:t>
      </w:r>
    </w:p>
    <w:p w:rsidR="00AF4890" w:rsidRDefault="00AF4890">
      <w:pPr>
        <w:framePr w:wrap="auto" w:vAnchor="page" w:hAnchor="page" w:x="973" w:y="180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Integrated  Protective  Services</w:t>
      </w:r>
    </w:p>
    <w:p w:rsidR="00AF4890" w:rsidRDefault="00AF4890">
      <w:pPr>
        <w:framePr w:wrap="auto" w:vAnchor="page" w:hAnchor="page" w:x="973" w:y="182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Intelligent  Security  &amp; Safety</w:t>
      </w:r>
      <w:r w:rsidR="00653745">
        <w:rPr>
          <w:rFonts w:ascii="Times New Roman" w:hAnsi="Times New Roman"/>
          <w:color w:val="837A17"/>
          <w:spacing w:val="-1"/>
          <w:sz w:val="14"/>
          <w:szCs w:val="14"/>
        </w:rPr>
        <w:t xml:space="preserve"> 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Solutions</w:t>
      </w:r>
    </w:p>
    <w:p w:rsidR="00AF4890" w:rsidRDefault="00AF4890">
      <w:pPr>
        <w:framePr w:wrap="auto" w:vAnchor="page" w:hAnchor="page" w:x="973" w:y="18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Locating  &amp;  Tracking</w:t>
      </w:r>
    </w:p>
    <w:p w:rsidR="00AF4890" w:rsidRDefault="00AF4890">
      <w:pPr>
        <w:framePr w:wrap="auto" w:vAnchor="page" w:hAnchor="page" w:x="973" w:y="18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Strategic Analysis &amp; Assessment</w:t>
      </w:r>
    </w:p>
    <w:p w:rsidR="00AF4890" w:rsidRDefault="00AF4890">
      <w:pPr>
        <w:framePr w:wrap="auto" w:vAnchor="page" w:hAnchor="page" w:x="973" w:y="18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Training</w:t>
      </w:r>
    </w:p>
    <w:p w:rsidR="00AF4890" w:rsidRDefault="00AF4890">
      <w:pPr>
        <w:framePr w:wrap="auto" w:vAnchor="page" w:hAnchor="page" w:x="924" w:y="19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©  Copyright </w:t>
      </w:r>
      <w:r w:rsidR="00653745">
        <w:rPr>
          <w:rFonts w:ascii="Times New Roman" w:hAnsi="Times New Roman"/>
          <w:color w:val="837A17"/>
          <w:spacing w:val="-1"/>
          <w:sz w:val="14"/>
          <w:szCs w:val="14"/>
        </w:rPr>
        <w:t>Scotia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  Group  200 8.</w:t>
      </w:r>
    </w:p>
    <w:p w:rsidR="00AF4890" w:rsidRDefault="00AF4890">
      <w:pPr>
        <w:framePr w:wrap="auto" w:vAnchor="page" w:hAnchor="page" w:x="924" w:y="192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All  rights  reserved .</w:t>
      </w:r>
    </w:p>
    <w:p w:rsidR="00AF4890" w:rsidRDefault="00AF4890">
      <w:pPr>
        <w:framePr w:wrap="auto" w:vAnchor="page" w:hAnchor="page" w:x="924" w:y="194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>For more  information:</w:t>
      </w:r>
    </w:p>
    <w:p w:rsidR="00AF4890" w:rsidRDefault="00AF4890">
      <w:pPr>
        <w:framePr w:wrap="auto" w:vAnchor="page" w:hAnchor="page" w:x="924" w:y="196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  <w:sz w:val="14"/>
          <w:szCs w:val="14"/>
        </w:rPr>
        <w:t xml:space="preserve">www. </w:t>
      </w:r>
      <w:r w:rsidR="00530149">
        <w:rPr>
          <w:rFonts w:ascii="Times New Roman" w:hAnsi="Times New Roman"/>
          <w:color w:val="837A17"/>
          <w:spacing w:val="-1"/>
          <w:sz w:val="14"/>
          <w:szCs w:val="14"/>
        </w:rPr>
        <w:t>Scotia-world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. com  or  inf o@</w:t>
      </w:r>
      <w:r w:rsidR="00530149">
        <w:rPr>
          <w:rFonts w:ascii="Times New Roman" w:hAnsi="Times New Roman"/>
          <w:color w:val="837A17"/>
          <w:spacing w:val="-1"/>
          <w:sz w:val="14"/>
          <w:szCs w:val="14"/>
        </w:rPr>
        <w:t>scotia-world</w:t>
      </w:r>
      <w:r>
        <w:rPr>
          <w:rFonts w:ascii="Times New Roman" w:hAnsi="Times New Roman"/>
          <w:color w:val="837A17"/>
          <w:spacing w:val="-1"/>
          <w:sz w:val="14"/>
          <w:szCs w:val="14"/>
        </w:rPr>
        <w:t>. com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495" w:y="100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3295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2C" w:rsidRPr="00C557F3" w:rsidRDefault="00CC422C" w:rsidP="00CC422C">
      <w:pPr>
        <w:framePr w:wrap="auto" w:vAnchor="page" w:hAnchor="page" w:x="12166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4 (1)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844" w:y="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Life Support Solutions</w:t>
      </w:r>
    </w:p>
    <w:p w:rsidR="00AF4890" w:rsidRDefault="00AF4890">
      <w:pPr>
        <w:framePr w:wrap="auto" w:vAnchor="page" w:hAnchor="page" w:x="4794" w:y="3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The </w:t>
      </w:r>
      <w:r w:rsidR="0001567B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Life Support Unit provides comprehensive life support solutions in</w:t>
      </w:r>
    </w:p>
    <w:p w:rsidR="00AF4890" w:rsidRDefault="00AF4890">
      <w:pPr>
        <w:framePr w:wrap="auto" w:vAnchor="page" w:hAnchor="page" w:x="699" w:y="40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01567B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42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the most extreme conditions, allowing you to focus on your core business. Life</w:t>
      </w:r>
    </w:p>
    <w:p w:rsidR="00AF4890" w:rsidRDefault="0001567B">
      <w:pPr>
        <w:framePr w:wrap="auto" w:vAnchor="page" w:hAnchor="page" w:x="699" w:y="4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4794" w:y="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Support Solutions include consulting services, temporary housing, general and</w:t>
      </w:r>
    </w:p>
    <w:p w:rsidR="00AF4890" w:rsidRDefault="00AF4890">
      <w:pPr>
        <w:framePr w:wrap="auto" w:vAnchor="page" w:hAnchor="page" w:x="699" w:y="47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4794" w:y="47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specialist maintenance, food supply and catering, camp servicing and management,</w:t>
      </w:r>
    </w:p>
    <w:p w:rsidR="00AF4890" w:rsidRDefault="00AF4890">
      <w:pPr>
        <w:framePr w:wrap="auto" w:vAnchor="page" w:hAnchor="page" w:x="699" w:y="49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4794" w:y="50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sea/land/air transportation and escort, equipment sourcing and shipping, and</w:t>
      </w:r>
    </w:p>
    <w:p w:rsidR="00AF4890" w:rsidRDefault="00AF4890">
      <w:pPr>
        <w:framePr w:wrap="auto" w:vAnchor="page" w:hAnchor="page" w:x="699" w:y="52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AF4890">
      <w:pPr>
        <w:framePr w:wrap="auto" w:vAnchor="page" w:hAnchor="page" w:x="4794" w:y="53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security. </w:t>
      </w:r>
      <w:r w:rsidR="0001567B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integrates internal and external resources to provide a one stop</w:t>
      </w:r>
    </w:p>
    <w:p w:rsidR="00AF4890" w:rsidRDefault="00AF4890">
      <w:pPr>
        <w:framePr w:wrap="auto" w:vAnchor="page" w:hAnchor="page" w:x="699" w:y="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organisations,</w:t>
      </w:r>
    </w:p>
    <w:p w:rsidR="00AF4890" w:rsidRDefault="00AF4890">
      <w:pPr>
        <w:framePr w:wrap="auto" w:vAnchor="page" w:hAnchor="page" w:x="699" w:y="56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AF4890">
      <w:pPr>
        <w:framePr w:wrap="auto" w:vAnchor="page" w:hAnchor="page" w:x="4794" w:y="56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shop solution.</w:t>
      </w:r>
    </w:p>
    <w:p w:rsidR="00AF4890" w:rsidRDefault="00AF4890">
      <w:pPr>
        <w:framePr w:wrap="auto" w:vAnchor="page" w:hAnchor="page" w:x="699" w:y="5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 high-value  assets.</w:t>
      </w:r>
    </w:p>
    <w:p w:rsidR="00AF4890" w:rsidRDefault="00AF4890">
      <w:pPr>
        <w:framePr w:wrap="auto" w:vAnchor="page" w:hAnchor="page" w:x="4794" w:y="62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EXPERTISE IN EXTREME ENVIRONMENTS</w:t>
      </w:r>
    </w:p>
    <w:p w:rsidR="00AF4890" w:rsidRDefault="00AF4890">
      <w:pPr>
        <w:framePr w:wrap="auto" w:vAnchor="page" w:hAnchor="page" w:x="699" w:y="6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 array</w:t>
      </w:r>
    </w:p>
    <w:p w:rsidR="00AF4890" w:rsidRDefault="00AF4890">
      <w:pPr>
        <w:framePr w:wrap="auto" w:vAnchor="page" w:hAnchor="page" w:x="699" w:y="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security services and</w:t>
      </w:r>
    </w:p>
    <w:p w:rsidR="00AF4890" w:rsidRDefault="00AF4890">
      <w:pPr>
        <w:framePr w:wrap="auto" w:vAnchor="page" w:hAnchor="page" w:x="699" w:y="68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4794" w:y="68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Since 2003, </w:t>
      </w:r>
      <w:r w:rsidR="0001567B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provided life support services  for  corporate  and</w:t>
      </w:r>
    </w:p>
    <w:p w:rsidR="00AF4890" w:rsidRDefault="00AF4890">
      <w:pPr>
        <w:framePr w:wrap="auto" w:vAnchor="page" w:hAnchor="page" w:x="699" w:y="70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4794" w:y="70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government clients in Iraq and Afghanistan, in Mississippi after Hurricane Katrina and</w:t>
      </w:r>
    </w:p>
    <w:p w:rsidR="00AF4890" w:rsidRDefault="00AF4890">
      <w:pPr>
        <w:framePr w:wrap="auto" w:vAnchor="page" w:hAnchor="page" w:x="699" w:y="7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 reconstruction,</w:t>
      </w:r>
    </w:p>
    <w:p w:rsidR="00AF4890" w:rsidRDefault="00AF4890">
      <w:pPr>
        <w:framePr w:wrap="auto" w:vAnchor="page" w:hAnchor="page" w:x="4794" w:y="73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 post-tsunami Indonesia.</w:t>
      </w:r>
    </w:p>
    <w:p w:rsidR="00AF4890" w:rsidRDefault="00AF4890">
      <w:pPr>
        <w:framePr w:wrap="auto" w:vAnchor="page" w:hAnchor="page" w:x="699" w:y="75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humanitarian work and emerging</w:t>
      </w:r>
    </w:p>
    <w:p w:rsidR="00AF4890" w:rsidRDefault="00AF4890">
      <w:pPr>
        <w:framePr w:wrap="auto" w:vAnchor="page" w:hAnchor="page" w:x="699" w:y="7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market requirements.</w:t>
      </w:r>
    </w:p>
    <w:p w:rsidR="00AF4890" w:rsidRDefault="00AF4890">
      <w:pPr>
        <w:framePr w:wrap="auto" w:vAnchor="page" w:hAnchor="page" w:x="4794" w:y="79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SCOPE OF SERVICES</w:t>
      </w:r>
    </w:p>
    <w:p w:rsidR="00AF4890" w:rsidRDefault="0001567B">
      <w:pPr>
        <w:framePr w:wrap="auto" w:vAnchor="page" w:hAnchor="page" w:x="699" w:y="82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operates in over thirty</w:t>
      </w:r>
    </w:p>
    <w:p w:rsidR="00AF4890" w:rsidRDefault="00AF4890">
      <w:pPr>
        <w:framePr w:wrap="auto" w:vAnchor="page" w:hAnchor="page" w:x="699" w:y="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countries with principal offices in</w:t>
      </w:r>
    </w:p>
    <w:p w:rsidR="00AF4890" w:rsidRDefault="00AF4890">
      <w:pPr>
        <w:framePr w:wrap="auto" w:vAnchor="page" w:hAnchor="page" w:x="4794" w:y="85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Offering life support in extreme environments is challenging even for companies with</w:t>
      </w:r>
    </w:p>
    <w:p w:rsidR="00AF4890" w:rsidRDefault="0001567B">
      <w:pPr>
        <w:framePr w:wrap="auto" w:vAnchor="page" w:hAnchor="page" w:x="699" w:y="8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Port Harcourt – Nigeria, UAE &amp; UK.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>.</w:t>
      </w:r>
    </w:p>
    <w:p w:rsidR="00AF4890" w:rsidRDefault="00AF4890">
      <w:pPr>
        <w:framePr w:wrap="auto" w:vAnchor="page" w:hAnchor="page" w:x="4794" w:y="88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experience in operating in difficult areas. </w:t>
      </w:r>
      <w:r w:rsidR="0001567B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offers an integrated solution</w:t>
      </w:r>
    </w:p>
    <w:p w:rsidR="00AF4890" w:rsidRDefault="00AF4890">
      <w:pPr>
        <w:framePr w:wrap="auto" w:vAnchor="page" w:hAnchor="page" w:x="699" w:y="91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01567B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9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including technical sourcing and logistics capabilities, as well as deploying a wide</w:t>
      </w:r>
    </w:p>
    <w:p w:rsidR="00AF4890" w:rsidRDefault="00AF4890">
      <w:pPr>
        <w:framePr w:wrap="auto" w:vAnchor="page" w:hAnchor="page" w:x="4794" w:y="93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range of expertise in the most extreme environments.</w:t>
      </w:r>
    </w:p>
    <w:p w:rsidR="00AF4890" w:rsidRDefault="00AF4890">
      <w:pPr>
        <w:framePr w:wrap="auto" w:vAnchor="page" w:hAnchor="page" w:x="774" w:y="95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Successful history of providing life</w:t>
      </w:r>
    </w:p>
    <w:p w:rsidR="00AF4890" w:rsidRDefault="00AF4890" w:rsidP="0001567B">
      <w:pPr>
        <w:framePr w:wrap="auto" w:vAnchor="page" w:hAnchor="page" w:x="781" w:y="97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support integrated solutions in the</w:t>
      </w:r>
    </w:p>
    <w:p w:rsidR="00AF4890" w:rsidRDefault="00AF4890" w:rsidP="0001567B">
      <w:pPr>
        <w:framePr w:wrap="auto" w:vAnchor="page" w:hAnchor="page" w:x="781" w:y="10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most challenging environments.</w:t>
      </w:r>
    </w:p>
    <w:p w:rsidR="00AF4890" w:rsidRDefault="00AF4890">
      <w:pPr>
        <w:framePr w:wrap="auto" w:vAnchor="page" w:hAnchor="page" w:x="8491" w:y="102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SERVICES</w:t>
      </w:r>
    </w:p>
    <w:p w:rsidR="00AF4890" w:rsidRDefault="00AF4890">
      <w:pPr>
        <w:framePr w:wrap="auto" w:vAnchor="page" w:hAnchor="page" w:x="774" w:y="103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Integrated solutions - including</w:t>
      </w:r>
    </w:p>
    <w:p w:rsidR="00AF4890" w:rsidRDefault="00AF4890" w:rsidP="0001567B">
      <w:pPr>
        <w:framePr w:wrap="auto" w:vAnchor="page" w:hAnchor="page" w:x="811" w:y="105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security and consulting services.</w:t>
      </w:r>
    </w:p>
    <w:p w:rsidR="00AF4890" w:rsidRDefault="00AF4890">
      <w:pPr>
        <w:framePr w:wrap="auto" w:vAnchor="page" w:hAnchor="page" w:x="4995" w:y="108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</w:rPr>
        <w:t>Temporary housing solutions</w:t>
      </w:r>
    </w:p>
    <w:p w:rsidR="00AF4890" w:rsidRDefault="00AF4890">
      <w:pPr>
        <w:framePr w:wrap="auto" w:vAnchor="page" w:hAnchor="page" w:x="9490" w:y="108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</w:rPr>
        <w:t>Camp servicing and management</w:t>
      </w:r>
    </w:p>
    <w:p w:rsidR="00AF4890" w:rsidRDefault="00AF4890">
      <w:pPr>
        <w:framePr w:wrap="auto" w:vAnchor="page" w:hAnchor="page" w:x="774" w:y="109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Full service offering from temporary</w:t>
      </w:r>
    </w:p>
    <w:p w:rsidR="00AF4890" w:rsidRDefault="00AF4890" w:rsidP="0001567B">
      <w:pPr>
        <w:framePr w:wrap="auto" w:vAnchor="page" w:hAnchor="page" w:x="811" w:y="111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housing solutions, general and</w:t>
      </w:r>
    </w:p>
    <w:p w:rsidR="00AF4890" w:rsidRDefault="00AF4890">
      <w:pPr>
        <w:framePr w:wrap="auto" w:vAnchor="page" w:hAnchor="page" w:x="4995" w:y="111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Safe houses, camp design and</w:t>
      </w:r>
    </w:p>
    <w:p w:rsidR="00AF4890" w:rsidRDefault="00AF4890">
      <w:pPr>
        <w:framePr w:wrap="auto" w:vAnchor="page" w:hAnchor="page" w:x="9490" w:y="111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Reception management, cleaning, garbage</w:t>
      </w:r>
    </w:p>
    <w:p w:rsidR="00AF4890" w:rsidRDefault="00AF4890" w:rsidP="0001567B">
      <w:pPr>
        <w:framePr w:wrap="auto" w:vAnchor="page" w:hAnchor="page" w:x="826" w:y="113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specialist maintenance, utility</w:t>
      </w:r>
    </w:p>
    <w:p w:rsidR="00AF4890" w:rsidRDefault="00AF4890">
      <w:pPr>
        <w:framePr w:wrap="auto" w:vAnchor="page" w:hAnchor="page" w:x="4995" w:y="114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construction, tents, pre-fabricated and</w:t>
      </w:r>
    </w:p>
    <w:p w:rsidR="00AF4890" w:rsidRDefault="00AF4890">
      <w:pPr>
        <w:framePr w:wrap="auto" w:vAnchor="page" w:hAnchor="page" w:x="9490" w:y="114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removal, sewage management, fuel supply</w:t>
      </w:r>
    </w:p>
    <w:p w:rsidR="00AF4890" w:rsidRDefault="00AF4890" w:rsidP="0001567B">
      <w:pPr>
        <w:framePr w:wrap="auto" w:vAnchor="page" w:hAnchor="page" w:x="826" w:y="116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fuel supply, food and</w:t>
      </w:r>
    </w:p>
    <w:p w:rsidR="00AF4890" w:rsidRDefault="00AF4890">
      <w:pPr>
        <w:framePr w:wrap="auto" w:vAnchor="page" w:hAnchor="page" w:x="4995" w:y="116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containerized accommodation, kitchen</w:t>
      </w:r>
    </w:p>
    <w:p w:rsidR="00AF4890" w:rsidRDefault="00AF4890">
      <w:pPr>
        <w:framePr w:wrap="auto" w:vAnchor="page" w:hAnchor="page" w:x="9490" w:y="116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and point of distribution management,</w:t>
      </w:r>
    </w:p>
    <w:p w:rsidR="00AF4890" w:rsidRDefault="00AF4890" w:rsidP="0001567B">
      <w:pPr>
        <w:framePr w:wrap="auto" w:vAnchor="page" w:hAnchor="page" w:x="811" w:y="118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catering, transportation to</w:t>
      </w:r>
    </w:p>
    <w:p w:rsidR="00AF4890" w:rsidRDefault="00AF4890">
      <w:pPr>
        <w:framePr w:wrap="auto" w:vAnchor="page" w:hAnchor="page" w:x="4995" w:y="119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and leisure facilities, water and power</w:t>
      </w:r>
    </w:p>
    <w:p w:rsidR="00AF4890" w:rsidRDefault="00AF4890">
      <w:pPr>
        <w:framePr w:wrap="auto" w:vAnchor="page" w:hAnchor="page" w:x="9490" w:y="119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health care and sanitary evacuation.</w:t>
      </w:r>
    </w:p>
    <w:p w:rsidR="00AF4890" w:rsidRDefault="00AF4890" w:rsidP="0001567B">
      <w:pPr>
        <w:framePr w:wrap="auto" w:vAnchor="page" w:hAnchor="page" w:x="811" w:y="120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camp management.</w:t>
      </w:r>
    </w:p>
    <w:p w:rsidR="00AF4890" w:rsidRDefault="00AF4890">
      <w:pPr>
        <w:framePr w:wrap="auto" w:vAnchor="page" w:hAnchor="page" w:x="4995" w:y="121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supply, garbage and sewage facilities.</w:t>
      </w:r>
    </w:p>
    <w:p w:rsidR="00AF4890" w:rsidRDefault="00AF4890">
      <w:pPr>
        <w:framePr w:wrap="auto" w:vAnchor="page" w:hAnchor="page" w:x="9490" w:y="124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</w:rPr>
        <w:t>Transportation and escort</w:t>
      </w:r>
    </w:p>
    <w:p w:rsidR="00AF4890" w:rsidRDefault="00AF4890">
      <w:pPr>
        <w:framePr w:wrap="auto" w:vAnchor="page" w:hAnchor="page" w:x="699" w:y="125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Why an integrated solution?</w:t>
      </w:r>
    </w:p>
    <w:p w:rsidR="00AF4890" w:rsidRDefault="00AF4890">
      <w:pPr>
        <w:framePr w:wrap="auto" w:vAnchor="page" w:hAnchor="page" w:x="4995" w:y="127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</w:rPr>
        <w:t>General and specialist maintenance</w:t>
      </w:r>
    </w:p>
    <w:p w:rsidR="00AF4890" w:rsidRDefault="00AF4890">
      <w:pPr>
        <w:framePr w:wrap="auto" w:vAnchor="page" w:hAnchor="page" w:x="9490" w:y="127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Fixed or rotary wing, sea and land</w:t>
      </w:r>
    </w:p>
    <w:p w:rsidR="00AF4890" w:rsidRDefault="00AF4890">
      <w:pPr>
        <w:framePr w:wrap="auto" w:vAnchor="page" w:hAnchor="page" w:x="4995" w:y="129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Generators, general electricity and</w:t>
      </w:r>
    </w:p>
    <w:p w:rsidR="00AF4890" w:rsidRDefault="00AF4890">
      <w:pPr>
        <w:framePr w:wrap="auto" w:vAnchor="page" w:hAnchor="page" w:x="9490" w:y="129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transportation of cargo and personnel, hard</w:t>
      </w:r>
    </w:p>
    <w:p w:rsidR="00AF4890" w:rsidRDefault="00AF4890">
      <w:pPr>
        <w:framePr w:wrap="auto" w:vAnchor="page" w:hAnchor="page" w:x="699" w:y="130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When security is a key success factor</w:t>
      </w:r>
    </w:p>
    <w:p w:rsidR="00AF4890" w:rsidRDefault="00AF4890">
      <w:pPr>
        <w:framePr w:wrap="auto" w:vAnchor="page" w:hAnchor="page" w:x="699" w:y="132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your operation, then an integrated</w:t>
      </w:r>
    </w:p>
    <w:p w:rsidR="00AF4890" w:rsidRDefault="00AF4890">
      <w:pPr>
        <w:framePr w:wrap="auto" w:vAnchor="page" w:hAnchor="page" w:x="4995" w:y="132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carpentry, reefers, kitchen equipment,</w:t>
      </w:r>
    </w:p>
    <w:p w:rsidR="00AF4890" w:rsidRDefault="00AF4890">
      <w:pPr>
        <w:framePr w:wrap="auto" w:vAnchor="page" w:hAnchor="page" w:x="9490" w:y="132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and soft skin vehicle rental.</w:t>
      </w:r>
    </w:p>
    <w:p w:rsidR="00AF4890" w:rsidRDefault="00AF4890">
      <w:pPr>
        <w:framePr w:wrap="auto" w:vAnchor="page" w:hAnchor="page" w:x="699" w:y="134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solution helps you mitigate risks and</w:t>
      </w:r>
    </w:p>
    <w:p w:rsidR="00AF4890" w:rsidRDefault="00AF4890">
      <w:pPr>
        <w:framePr w:wrap="auto" w:vAnchor="page" w:hAnchor="page" w:x="4995" w:y="134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soft and hard skin vehicles.</w:t>
      </w:r>
    </w:p>
    <w:p w:rsidR="00AF4890" w:rsidRDefault="00AF4890">
      <w:pPr>
        <w:framePr w:wrap="auto" w:vAnchor="page" w:hAnchor="page" w:x="699" w:y="136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focus on your core business:</w:t>
      </w:r>
    </w:p>
    <w:p w:rsidR="00AF4890" w:rsidRDefault="00AF4890">
      <w:pPr>
        <w:framePr w:wrap="auto" w:vAnchor="page" w:hAnchor="page" w:x="9490" w:y="137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</w:rPr>
        <w:t>Additional Services</w:t>
      </w:r>
    </w:p>
    <w:p w:rsidR="00AF4890" w:rsidRDefault="00AF4890">
      <w:pPr>
        <w:framePr w:wrap="auto" w:vAnchor="page" w:hAnchor="page" w:x="4995" w:y="140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</w:rPr>
        <w:t>Food supply and catering</w:t>
      </w:r>
    </w:p>
    <w:p w:rsidR="00AF4890" w:rsidRDefault="00AF4890">
      <w:pPr>
        <w:framePr w:wrap="auto" w:vAnchor="page" w:hAnchor="page" w:x="9490" w:y="140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IT and communication solutions (voice and</w:t>
      </w:r>
    </w:p>
    <w:p w:rsidR="00AF4890" w:rsidRDefault="00AF4890">
      <w:pPr>
        <w:framePr w:wrap="auto" w:vAnchor="page" w:hAnchor="page" w:x="774" w:y="141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This reduces your exposure to risk</w:t>
      </w:r>
    </w:p>
    <w:p w:rsidR="00AF4890" w:rsidRDefault="00AF4890">
      <w:pPr>
        <w:framePr w:wrap="auto" w:vAnchor="page" w:hAnchor="page" w:x="4995" w:y="142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Food procurement from local or domestic</w:t>
      </w:r>
    </w:p>
    <w:p w:rsidR="00AF4890" w:rsidRDefault="00AF4890">
      <w:pPr>
        <w:framePr w:wrap="auto" w:vAnchor="page" w:hAnchor="page" w:x="9490" w:y="142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data), office related services and technical</w:t>
      </w:r>
    </w:p>
    <w:p w:rsidR="00AF4890" w:rsidRDefault="00AF4890" w:rsidP="0001567B">
      <w:pPr>
        <w:framePr w:wrap="auto" w:vAnchor="page" w:hAnchor="page" w:x="796" w:y="143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 we manage the pre-deployment</w:t>
      </w:r>
    </w:p>
    <w:p w:rsidR="00AF4890" w:rsidRDefault="00AF4890">
      <w:pPr>
        <w:framePr w:wrap="auto" w:vAnchor="page" w:hAnchor="page" w:x="4995" w:y="1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markets, shipping and catering.</w:t>
      </w:r>
    </w:p>
    <w:p w:rsidR="00AF4890" w:rsidRDefault="00AF4890">
      <w:pPr>
        <w:framePr w:wrap="auto" w:vAnchor="page" w:hAnchor="page" w:x="9490" w:y="1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37A17"/>
          <w:spacing w:val="-1"/>
        </w:rPr>
        <w:t>sourcing.</w:t>
      </w:r>
    </w:p>
    <w:p w:rsidR="00AF4890" w:rsidRDefault="00AF4890" w:rsidP="0001567B">
      <w:pPr>
        <w:framePr w:wrap="auto" w:vAnchor="page" w:hAnchor="page" w:x="796" w:y="146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deployment phases, you may</w:t>
      </w:r>
    </w:p>
    <w:p w:rsidR="00AF4890" w:rsidRDefault="00AF4890" w:rsidP="0001567B">
      <w:pPr>
        <w:framePr w:wrap="auto" w:vAnchor="page" w:hAnchor="page" w:x="781" w:y="148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even consider operating in an area</w:t>
      </w:r>
    </w:p>
    <w:p w:rsidR="00AF4890" w:rsidRDefault="00AF4890" w:rsidP="0001567B">
      <w:pPr>
        <w:framePr w:wrap="auto" w:vAnchor="page" w:hAnchor="page" w:x="766" w:y="150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you previously excluded because of</w:t>
      </w:r>
    </w:p>
    <w:p w:rsidR="00AF4890" w:rsidRDefault="00AF4890" w:rsidP="0001567B">
      <w:pPr>
        <w:framePr w:wrap="auto" w:vAnchor="page" w:hAnchor="page" w:x="796" w:y="152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risk level.</w:t>
      </w:r>
    </w:p>
    <w:p w:rsidR="00AF4890" w:rsidRDefault="00AF4890">
      <w:pPr>
        <w:framePr w:wrap="auto" w:vAnchor="page" w:hAnchor="page" w:x="4794" w:y="1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INTEGRATED SOLUTIONS</w:t>
      </w:r>
    </w:p>
    <w:p w:rsidR="00AF4890" w:rsidRDefault="00AF4890">
      <w:pPr>
        <w:framePr w:wrap="auto" w:vAnchor="page" w:hAnchor="page" w:x="774" w:y="156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We integrate internal and external</w:t>
      </w:r>
    </w:p>
    <w:p w:rsidR="00AF4890" w:rsidRDefault="00AF4890" w:rsidP="0001567B">
      <w:pPr>
        <w:framePr w:wrap="auto" w:vAnchor="page" w:hAnchor="page" w:x="781" w:y="158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resources, so that you have only one</w:t>
      </w:r>
    </w:p>
    <w:p w:rsidR="00AF4890" w:rsidRDefault="00AF4890">
      <w:pPr>
        <w:framePr w:wrap="auto" w:vAnchor="page" w:hAnchor="page" w:x="4794" w:y="160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Security, Consulting, Tracking and Locating Solutions</w:t>
      </w:r>
    </w:p>
    <w:p w:rsidR="00AF4890" w:rsidRDefault="00AF4890" w:rsidP="0001567B">
      <w:pPr>
        <w:framePr w:wrap="auto" w:vAnchor="page" w:hAnchor="page" w:x="796" w:y="161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point of contact. You decrease your</w:t>
      </w:r>
    </w:p>
    <w:p w:rsidR="00AF4890" w:rsidRDefault="00AF4890">
      <w:pPr>
        <w:framePr w:wrap="auto" w:vAnchor="page" w:hAnchor="page" w:x="4794" w:y="162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Life Support Solutions are thoroughly integrated with other areas of our business</w:t>
      </w:r>
    </w:p>
    <w:p w:rsidR="00AF4890" w:rsidRDefault="00AF4890" w:rsidP="0001567B">
      <w:pPr>
        <w:framePr w:wrap="auto" w:vAnchor="page" w:hAnchor="page" w:x="826" w:y="163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mobilization costs and reduce your</w:t>
      </w:r>
    </w:p>
    <w:p w:rsidR="00AF4890" w:rsidRDefault="00AF4890" w:rsidP="0001567B">
      <w:pPr>
        <w:framePr w:wrap="auto" w:vAnchor="page" w:hAnchor="page" w:x="841" w:y="165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expatriate staff to the minimum.</w:t>
      </w:r>
    </w:p>
    <w:p w:rsidR="00AF4890" w:rsidRDefault="00AF4890">
      <w:pPr>
        <w:framePr w:wrap="auto" w:vAnchor="page" w:hAnchor="page" w:x="4794" w:y="1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which include:</w:t>
      </w:r>
    </w:p>
    <w:p w:rsidR="00AF4890" w:rsidRDefault="00AF4890">
      <w:pPr>
        <w:framePr w:wrap="auto" w:vAnchor="page" w:hAnchor="page" w:x="5369" w:y="171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security services which can ensure that personnel, and other assets reach</w:t>
      </w:r>
    </w:p>
    <w:p w:rsidR="00AF4890" w:rsidRDefault="00AF4890" w:rsidP="0001567B">
      <w:pPr>
        <w:framePr w:wrap="auto" w:vAnchor="page" w:hAnchor="page" w:x="5386" w:y="174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their destination safely,</w:t>
      </w:r>
    </w:p>
    <w:p w:rsidR="00AF4890" w:rsidRDefault="00AF4890">
      <w:pPr>
        <w:framePr w:wrap="auto" w:vAnchor="page" w:hAnchor="page" w:x="5369" w:y="177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advanced tracking and locating solutions with managed response, and risk</w:t>
      </w:r>
    </w:p>
    <w:p w:rsidR="00AF4890" w:rsidRDefault="00AF4890">
      <w:pPr>
        <w:framePr w:wrap="auto" w:vAnchor="page" w:hAnchor="page" w:x="924" w:y="177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79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 w:rsidP="0001567B">
      <w:pPr>
        <w:framePr w:wrap="auto" w:vAnchor="page" w:hAnchor="page" w:x="5401" w:y="179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alert capability,</w:t>
      </w:r>
    </w:p>
    <w:p w:rsidR="00AF4890" w:rsidRDefault="00AF4890">
      <w:pPr>
        <w:framePr w:wrap="auto" w:vAnchor="page" w:hAnchor="page" w:x="973" w:y="181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5369" w:y="183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 consulting division to provide pre-deployment, research, risk assessments,</w:t>
      </w:r>
    </w:p>
    <w:p w:rsidR="00AF4890" w:rsidRDefault="00AF4890">
      <w:pPr>
        <w:framePr w:wrap="auto" w:vAnchor="page" w:hAnchor="page" w:x="973" w:y="184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 w:rsidP="0001567B">
      <w:pPr>
        <w:framePr w:wrap="auto" w:vAnchor="page" w:hAnchor="page" w:x="5401" w:y="18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business feasibility and due diligence.</w:t>
      </w:r>
    </w:p>
    <w:p w:rsidR="00AF4890" w:rsidRDefault="00AF4890">
      <w:pPr>
        <w:framePr w:wrap="auto" w:vAnchor="page" w:hAnchor="page" w:x="973" w:y="186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8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9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3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4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8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719" w:y="4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00400" cy="447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2C" w:rsidRPr="00C557F3" w:rsidRDefault="00CC422C" w:rsidP="00CC422C">
      <w:pPr>
        <w:framePr w:wrap="auto" w:vAnchor="page" w:hAnchor="page" w:x="12210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5 (1-2)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844" w:y="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Locating and Tracking Solutions</w:t>
      </w:r>
    </w:p>
    <w:p w:rsidR="00AF4890" w:rsidRDefault="00AF4890">
      <w:pPr>
        <w:framePr w:wrap="auto" w:vAnchor="page" w:hAnchor="page" w:x="924" w:y="40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46371E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46371E">
      <w:pPr>
        <w:framePr w:wrap="auto" w:vAnchor="page" w:hAnchor="page" w:x="924" w:y="4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924" w:y="47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924" w:y="49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924" w:y="52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AF4890">
      <w:pPr>
        <w:framePr w:wrap="auto" w:vAnchor="page" w:hAnchor="page" w:x="924" w:y="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organisations,</w:t>
      </w:r>
    </w:p>
    <w:p w:rsidR="00AF4890" w:rsidRDefault="00AF4890">
      <w:pPr>
        <w:framePr w:wrap="auto" w:vAnchor="page" w:hAnchor="page" w:x="4794" w:y="54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Ensuring the safety of critical assets, whether personnel, information, equipment or</w:t>
      </w:r>
    </w:p>
    <w:p w:rsidR="00AF4890" w:rsidRDefault="00AF4890">
      <w:pPr>
        <w:framePr w:wrap="auto" w:vAnchor="page" w:hAnchor="page" w:x="924" w:y="56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AF4890">
      <w:pPr>
        <w:framePr w:wrap="auto" w:vAnchor="page" w:hAnchor="page" w:x="4794" w:y="57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cargo, is key to success in today’s business environment. Loss or damage of any one</w:t>
      </w:r>
    </w:p>
    <w:p w:rsidR="00AF4890" w:rsidRDefault="00AF4890">
      <w:pPr>
        <w:framePr w:wrap="auto" w:vAnchor="page" w:hAnchor="page" w:x="924" w:y="5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high-value assets.</w:t>
      </w:r>
    </w:p>
    <w:p w:rsidR="00AF4890" w:rsidRDefault="00AF4890">
      <w:pPr>
        <w:framePr w:wrap="auto" w:vAnchor="page" w:hAnchor="page" w:x="4794" w:y="60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of these can have serious implications for an organisation’s operational continuity. </w:t>
      </w:r>
      <w:r w:rsidR="0046371E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</w:p>
    <w:p w:rsidR="00AF4890" w:rsidRDefault="00AF4890">
      <w:pPr>
        <w:framePr w:wrap="auto" w:vAnchor="page" w:hAnchor="page" w:x="4794" w:y="63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Group can help clients protect and monitor essential assets through its integrated</w:t>
      </w:r>
    </w:p>
    <w:p w:rsidR="00AF4890" w:rsidRDefault="00AF4890">
      <w:pPr>
        <w:framePr w:wrap="auto" w:vAnchor="page" w:hAnchor="page" w:x="924" w:y="6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</w:t>
      </w:r>
    </w:p>
    <w:p w:rsidR="00AF4890" w:rsidRDefault="00AF4890">
      <w:pPr>
        <w:framePr w:wrap="auto" w:vAnchor="page" w:hAnchor="page" w:x="924" w:y="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array of security services and</w:t>
      </w:r>
    </w:p>
    <w:p w:rsidR="00AF4890" w:rsidRDefault="00AF4890">
      <w:pPr>
        <w:framePr w:wrap="auto" w:vAnchor="page" w:hAnchor="page" w:x="4794" w:y="66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tracking system, SecureLocate™.</w:t>
      </w:r>
    </w:p>
    <w:p w:rsidR="00AF4890" w:rsidRDefault="00AF4890">
      <w:pPr>
        <w:framePr w:wrap="auto" w:vAnchor="page" w:hAnchor="page" w:x="924" w:y="68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924" w:y="70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4794" w:y="72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Building on proprietary software, </w:t>
      </w:r>
      <w:r w:rsidR="0046371E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Group’s dedicated research and development</w:t>
      </w:r>
    </w:p>
    <w:p w:rsidR="00AF4890" w:rsidRDefault="00AF4890">
      <w:pPr>
        <w:framePr w:wrap="auto" w:vAnchor="page" w:hAnchor="page" w:x="924" w:y="7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</w:t>
      </w:r>
    </w:p>
    <w:p w:rsidR="00AF4890" w:rsidRDefault="00AF4890">
      <w:pPr>
        <w:framePr w:wrap="auto" w:vAnchor="page" w:hAnchor="page" w:x="4794" w:y="74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team can ensure that the tracking capability provides adequate protection for</w:t>
      </w:r>
    </w:p>
    <w:p w:rsidR="00AF4890" w:rsidRDefault="00AF4890">
      <w:pPr>
        <w:framePr w:wrap="auto" w:vAnchor="page" w:hAnchor="page" w:x="924" w:y="75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reconstruction, humanitarian</w:t>
      </w:r>
    </w:p>
    <w:p w:rsidR="00AF4890" w:rsidRDefault="00AF4890">
      <w:pPr>
        <w:framePr w:wrap="auto" w:vAnchor="page" w:hAnchor="page" w:x="924" w:y="7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 and emerging</w:t>
      </w:r>
    </w:p>
    <w:p w:rsidR="00AF4890" w:rsidRDefault="00AF4890">
      <w:pPr>
        <w:framePr w:wrap="auto" w:vAnchor="page" w:hAnchor="page" w:x="4794" w:y="77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employees and assets without infringing on the client’s operational capability.</w:t>
      </w:r>
    </w:p>
    <w:p w:rsidR="00AF4890" w:rsidRDefault="00AF4890">
      <w:pPr>
        <w:framePr w:wrap="auto" w:vAnchor="page" w:hAnchor="page" w:x="924" w:y="7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market requirements.</w:t>
      </w:r>
    </w:p>
    <w:p w:rsidR="00AF4890" w:rsidRDefault="00AF4890">
      <w:pPr>
        <w:framePr w:wrap="auto" w:vAnchor="page" w:hAnchor="page" w:x="4794" w:y="83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As well as offering standard tracking, locating and alarming capability, </w:t>
      </w:r>
      <w:r w:rsidR="0046371E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can</w:t>
      </w:r>
    </w:p>
    <w:p w:rsidR="00AF4890" w:rsidRDefault="0046371E">
      <w:pPr>
        <w:framePr w:wrap="auto" w:vAnchor="page" w:hAnchor="page" w:x="924" w:y="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operates in over</w:t>
      </w:r>
    </w:p>
    <w:p w:rsidR="00AF4890" w:rsidRDefault="00AF4890">
      <w:pPr>
        <w:framePr w:wrap="auto" w:vAnchor="page" w:hAnchor="page" w:x="4794" w:y="86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provide hardware (including GSM </w:t>
      </w:r>
      <w:r w:rsidR="0046371E">
        <w:rPr>
          <w:rFonts w:ascii="Times New Roman" w:hAnsi="Times New Roman"/>
          <w:color w:val="221E1F"/>
          <w:spacing w:val="-1"/>
          <w:sz w:val="24"/>
          <w:szCs w:val="24"/>
        </w:rPr>
        <w:t>cell phones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with built-in tracking device and panic</w:t>
      </w:r>
    </w:p>
    <w:p w:rsidR="00AF4890" w:rsidRDefault="00AF4890">
      <w:pPr>
        <w:framePr w:wrap="auto" w:vAnchor="page" w:hAnchor="page" w:x="924" w:y="8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thirty countries with principal</w:t>
      </w:r>
    </w:p>
    <w:p w:rsidR="00AF4890" w:rsidRDefault="00AF4890">
      <w:pPr>
        <w:framePr w:wrap="auto" w:vAnchor="page" w:hAnchor="page" w:x="924" w:y="88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offices in </w:t>
      </w:r>
      <w:r w:rsidR="0046371E">
        <w:rPr>
          <w:rFonts w:ascii="Times New Roman" w:hAnsi="Times New Roman"/>
          <w:color w:val="000000"/>
          <w:spacing w:val="-1"/>
          <w:sz w:val="16"/>
          <w:szCs w:val="16"/>
        </w:rPr>
        <w:t>Port Harcourt - Nigeria</w:t>
      </w:r>
    </w:p>
    <w:p w:rsidR="00AF4890" w:rsidRDefault="00AF4890">
      <w:pPr>
        <w:framePr w:wrap="auto" w:vAnchor="page" w:hAnchor="page" w:x="4794" w:y="89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button), software, installation and training, and primary monitoring from </w:t>
      </w:r>
      <w:r w:rsidR="0046371E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Group’s</w:t>
      </w:r>
    </w:p>
    <w:p w:rsidR="00AF4890" w:rsidRDefault="0046371E">
      <w:pPr>
        <w:framePr w:wrap="auto" w:vAnchor="page" w:hAnchor="page" w:x="924" w:y="91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UAE and UK.</w:t>
      </w:r>
    </w:p>
    <w:p w:rsidR="00AF4890" w:rsidRDefault="00AF4890">
      <w:pPr>
        <w:framePr w:wrap="auto" w:vAnchor="page" w:hAnchor="page" w:x="4794" w:y="92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24/7 Operation Centre.</w:t>
      </w:r>
    </w:p>
    <w:p w:rsidR="00AF4890" w:rsidRDefault="00AF4890">
      <w:pPr>
        <w:framePr w:wrap="auto" w:vAnchor="page" w:hAnchor="page" w:x="4794" w:y="97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SecureLocate™ feeds can also be integrated into Google Earth, allowing clients to</w:t>
      </w:r>
    </w:p>
    <w:p w:rsidR="00AF4890" w:rsidRDefault="00AF4890">
      <w:pPr>
        <w:framePr w:wrap="auto" w:vAnchor="page" w:hAnchor="page" w:x="924" w:y="98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46371E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100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easily track their assets on screen and make sense of their movements. Additionally,</w:t>
      </w:r>
    </w:p>
    <w:p w:rsidR="00AF4890" w:rsidRDefault="00AF4890">
      <w:pPr>
        <w:framePr w:wrap="auto" w:vAnchor="page" w:hAnchor="page" w:x="999" w:y="102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Highly innovative research</w:t>
      </w:r>
    </w:p>
    <w:p w:rsidR="00AF4890" w:rsidRDefault="0046371E">
      <w:pPr>
        <w:framePr w:wrap="auto" w:vAnchor="page" w:hAnchor="page" w:x="4794" w:y="103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can provide real time threat and risk information to clients through the</w:t>
      </w:r>
    </w:p>
    <w:p w:rsidR="00AF4890" w:rsidRDefault="00AF4890" w:rsidP="0046371E">
      <w:pPr>
        <w:framePr w:wrap="auto" w:vAnchor="page" w:hAnchor="page" w:x="1021" w:y="105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and development team.</w:t>
      </w:r>
    </w:p>
    <w:p w:rsidR="00AF4890" w:rsidRDefault="00AF4890">
      <w:pPr>
        <w:framePr w:wrap="auto" w:vAnchor="page" w:hAnchor="page" w:x="4794" w:y="106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SecureLocate™ system ensuring that high risk areas can be ring-fenced ‘out of</w:t>
      </w:r>
    </w:p>
    <w:p w:rsidR="00AF4890" w:rsidRDefault="00AF4890">
      <w:pPr>
        <w:framePr w:wrap="auto" w:vAnchor="page" w:hAnchor="page" w:x="999" w:y="10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Provide customer focused</w:t>
      </w:r>
    </w:p>
    <w:p w:rsidR="00AF4890" w:rsidRDefault="00AF4890">
      <w:pPr>
        <w:framePr w:wrap="auto" w:vAnchor="page" w:hAnchor="page" w:x="4794" w:y="109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bounds’ and assets diverted if necessary.</w:t>
      </w:r>
    </w:p>
    <w:p w:rsidR="00AF4890" w:rsidRDefault="00AF4890" w:rsidP="0046371E">
      <w:pPr>
        <w:framePr w:wrap="auto" w:vAnchor="page" w:hAnchor="page" w:x="976" w:y="110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solutions tailored to specific</w:t>
      </w:r>
    </w:p>
    <w:p w:rsidR="00AF4890" w:rsidRDefault="00AF4890" w:rsidP="0046371E">
      <w:pPr>
        <w:framePr w:wrap="auto" w:vAnchor="page" w:hAnchor="page" w:x="1006" w:y="113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requirements.</w:t>
      </w:r>
    </w:p>
    <w:p w:rsidR="00AF4890" w:rsidRDefault="00AF4890">
      <w:pPr>
        <w:framePr w:wrap="auto" w:vAnchor="page" w:hAnchor="page" w:x="4794" w:y="115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In certain operating environments, </w:t>
      </w:r>
      <w:r w:rsidR="0046371E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can also offer a bespoke</w:t>
      </w:r>
    </w:p>
    <w:p w:rsidR="00AF4890" w:rsidRDefault="00AF4890">
      <w:pPr>
        <w:framePr w:wrap="auto" w:vAnchor="page" w:hAnchor="page" w:x="999" w:y="11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End-to-end solutions</w:t>
      </w:r>
    </w:p>
    <w:p w:rsidR="00AF4890" w:rsidRDefault="00AF4890">
      <w:pPr>
        <w:framePr w:wrap="auto" w:vAnchor="page" w:hAnchor="page" w:x="4794" w:y="118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SecureLocate™ Response Team, delivering a comprehensive alert and response</w:t>
      </w:r>
    </w:p>
    <w:p w:rsidR="00AF4890" w:rsidRDefault="00AF4890" w:rsidP="0046371E">
      <w:pPr>
        <w:framePr w:wrap="auto" w:vAnchor="page" w:hAnchor="page" w:x="1006" w:y="118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include hardware, software,</w:t>
      </w:r>
    </w:p>
    <w:p w:rsidR="00AF4890" w:rsidRDefault="00AF4890">
      <w:pPr>
        <w:framePr w:wrap="auto" w:vAnchor="page" w:hAnchor="page" w:x="4794" w:y="120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capability in an emergency.</w:t>
      </w:r>
    </w:p>
    <w:p w:rsidR="00AF4890" w:rsidRDefault="00AF4890" w:rsidP="0046371E">
      <w:pPr>
        <w:framePr w:wrap="auto" w:vAnchor="page" w:hAnchor="page" w:x="1021" w:y="120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installation, integration with</w:t>
      </w:r>
    </w:p>
    <w:p w:rsidR="00AF4890" w:rsidRDefault="00AF4890" w:rsidP="0046371E">
      <w:pPr>
        <w:framePr w:wrap="auto" w:vAnchor="page" w:hAnchor="page" w:x="1021" w:y="122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Google Earth, client and</w:t>
      </w:r>
    </w:p>
    <w:p w:rsidR="00AF4890" w:rsidRDefault="00AF4890" w:rsidP="0046371E">
      <w:pPr>
        <w:framePr w:wrap="auto" w:vAnchor="page" w:hAnchor="page" w:x="1006" w:y="125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operator training, additional</w:t>
      </w:r>
    </w:p>
    <w:p w:rsidR="00AF4890" w:rsidRDefault="00AF4890">
      <w:pPr>
        <w:framePr w:wrap="auto" w:vAnchor="page" w:hAnchor="page" w:x="4794" w:y="126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SecureLocate™ solutions can be used in a wide range of situations, including:</w:t>
      </w:r>
    </w:p>
    <w:p w:rsidR="00AF4890" w:rsidRDefault="00AF4890" w:rsidP="0046371E">
      <w:pPr>
        <w:framePr w:wrap="auto" w:vAnchor="page" w:hAnchor="page" w:x="1006" w:y="127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intelligence data feeds and</w:t>
      </w:r>
    </w:p>
    <w:p w:rsidR="00AF4890" w:rsidRDefault="00AF4890" w:rsidP="0046371E">
      <w:pPr>
        <w:framePr w:wrap="auto" w:vAnchor="page" w:hAnchor="page" w:x="1036" w:y="13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primary monitoring 24/7</w:t>
      </w:r>
    </w:p>
    <w:p w:rsidR="00AF4890" w:rsidRDefault="00AF4890">
      <w:pPr>
        <w:framePr w:wrap="auto" w:vAnchor="page" w:hAnchor="page" w:x="5144" w:y="132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Fleet management</w:t>
      </w:r>
    </w:p>
    <w:p w:rsidR="00AF4890" w:rsidRDefault="00AF4890" w:rsidP="0046371E">
      <w:pPr>
        <w:framePr w:wrap="auto" w:vAnchor="page" w:hAnchor="page" w:x="1036" w:y="132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from the Control Centre.</w:t>
      </w:r>
    </w:p>
    <w:p w:rsidR="00AF4890" w:rsidRDefault="00AF4890">
      <w:pPr>
        <w:framePr w:wrap="auto" w:vAnchor="page" w:hAnchor="page" w:x="5144" w:y="135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Aviation and maritime tracking</w:t>
      </w:r>
    </w:p>
    <w:p w:rsidR="00AF4890" w:rsidRDefault="00AF4890">
      <w:pPr>
        <w:framePr w:wrap="auto" w:vAnchor="page" w:hAnchor="page" w:x="5144" w:y="13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Convoy security</w:t>
      </w:r>
    </w:p>
    <w:p w:rsidR="00AF4890" w:rsidRDefault="00AF4890">
      <w:pPr>
        <w:framePr w:wrap="auto" w:vAnchor="page" w:hAnchor="page" w:x="5144" w:y="141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Static alarms / panic alarms</w:t>
      </w:r>
    </w:p>
    <w:p w:rsidR="00AF4890" w:rsidRDefault="00AF4890">
      <w:pPr>
        <w:framePr w:wrap="auto" w:vAnchor="page" w:hAnchor="page" w:x="5144" w:y="143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Immediate employee and asset location in the event of a serious incident</w:t>
      </w:r>
    </w:p>
    <w:p w:rsidR="00AF4890" w:rsidRDefault="0046371E">
      <w:pPr>
        <w:framePr w:wrap="auto" w:vAnchor="page" w:hAnchor="page" w:x="4794" w:y="149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Group’s ownership of the SecureLocate™ source code, combined with its</w:t>
      </w:r>
    </w:p>
    <w:p w:rsidR="00AF4890" w:rsidRDefault="00AF4890">
      <w:pPr>
        <w:framePr w:wrap="auto" w:vAnchor="page" w:hAnchor="page" w:x="4794" w:y="152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integrated system offering ensures client requirements can be covered from hardware</w:t>
      </w:r>
    </w:p>
    <w:p w:rsidR="00AF4890" w:rsidRDefault="00AF4890">
      <w:pPr>
        <w:framePr w:wrap="auto" w:vAnchor="page" w:hAnchor="page" w:x="4794" w:y="155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provision through to asset recovery.</w:t>
      </w:r>
    </w:p>
    <w:p w:rsidR="00AF4890" w:rsidRDefault="00AF4890">
      <w:pPr>
        <w:framePr w:wrap="auto" w:vAnchor="page" w:hAnchor="page" w:x="4794" w:y="161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EXPANDING YOUR SECURE ENVIRONMENT</w:t>
      </w:r>
    </w:p>
    <w:p w:rsidR="00AF4890" w:rsidRDefault="00AF4890">
      <w:pPr>
        <w:framePr w:wrap="auto" w:vAnchor="page" w:hAnchor="page" w:x="4794" w:y="166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SecureLocate™ uses both GSM and high sensitivity GPS networks to provide precise</w:t>
      </w:r>
    </w:p>
    <w:p w:rsidR="00AF4890" w:rsidRDefault="00AF4890">
      <w:pPr>
        <w:framePr w:wrap="auto" w:vAnchor="page" w:hAnchor="page" w:x="4794" w:y="169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location information.  The monitoring system is web-based, allowing clients to track</w:t>
      </w:r>
    </w:p>
    <w:p w:rsidR="00AF4890" w:rsidRDefault="00AF4890">
      <w:pPr>
        <w:framePr w:wrap="auto" w:vAnchor="page" w:hAnchor="page" w:x="4794" w:y="172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their assets’ location through a secure server even when on the move themselves.</w:t>
      </w:r>
    </w:p>
    <w:p w:rsidR="00AF4890" w:rsidRDefault="00AF4890">
      <w:pPr>
        <w:framePr w:wrap="auto" w:vAnchor="page" w:hAnchor="page" w:x="4794" w:y="175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Equally, asset monitoring and alarm response can also be outsourced to the </w:t>
      </w:r>
      <w:r w:rsidR="0046371E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</w:p>
    <w:p w:rsidR="00AF4890" w:rsidRDefault="00AF4890">
      <w:pPr>
        <w:framePr w:wrap="auto" w:vAnchor="page" w:hAnchor="page" w:x="4794" w:y="178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Group 24/7 Control Centre, where a dedicated team can provide advice and ensure</w:t>
      </w:r>
    </w:p>
    <w:p w:rsidR="00AF4890" w:rsidRDefault="00AF4890">
      <w:pPr>
        <w:framePr w:wrap="auto" w:vAnchor="page" w:hAnchor="page" w:x="4794" w:y="181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appropriate responses are in place to recover assets following an incident.</w:t>
      </w:r>
    </w:p>
    <w:p w:rsidR="00AF4890" w:rsidRDefault="00AF4890">
      <w:pPr>
        <w:framePr w:wrap="auto" w:vAnchor="page" w:hAnchor="page" w:x="4794" w:y="18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SecureLocate™ mapping and data are constantly updated to provide the most</w:t>
      </w:r>
    </w:p>
    <w:p w:rsidR="00AF4890" w:rsidRDefault="00AF4890">
      <w:pPr>
        <w:framePr w:wrap="auto" w:vAnchor="page" w:hAnchor="page" w:x="4794" w:y="187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accurate information available.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719" w:y="27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86450" cy="2143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4270" w:y="84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24650" cy="3676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90" w:rsidRDefault="00EE54F6">
      <w:pPr>
        <w:framePr w:hSpace="142" w:wrap="auto" w:vAnchor="page" w:hAnchor="page" w:x="4270" w:y="141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24650" cy="3695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2C" w:rsidRPr="00C557F3" w:rsidRDefault="00CC422C" w:rsidP="00CC422C">
      <w:pPr>
        <w:framePr w:wrap="auto" w:vAnchor="page" w:hAnchor="page" w:x="12310" w:y="9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5 (2-2)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770" w:y="15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Locating and Tracking Solutions</w:t>
      </w:r>
    </w:p>
    <w:p w:rsidR="00AF4890" w:rsidRDefault="00AF4890">
      <w:pPr>
        <w:framePr w:wrap="auto" w:vAnchor="page" w:hAnchor="page" w:x="924" w:y="27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How Does it Work?</w:t>
      </w:r>
    </w:p>
    <w:p w:rsidR="00AF4890" w:rsidRDefault="00AF4890">
      <w:pPr>
        <w:framePr w:wrap="auto" w:vAnchor="page" w:hAnchor="page" w:x="924" w:y="31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Pressing the alarm on a</w:t>
      </w:r>
    </w:p>
    <w:p w:rsidR="00AF4890" w:rsidRDefault="00AF4890">
      <w:pPr>
        <w:framePr w:wrap="auto" w:vAnchor="page" w:hAnchor="page" w:x="924" w:y="34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SecureLocate™ device triggers</w:t>
      </w:r>
    </w:p>
    <w:p w:rsidR="00AF4890" w:rsidRDefault="00AF4890">
      <w:pPr>
        <w:framePr w:wrap="auto" w:vAnchor="page" w:hAnchor="page" w:x="924" w:y="36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an alert/display either in the </w:t>
      </w:r>
      <w:r w:rsidR="001C2944"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</w:p>
    <w:p w:rsidR="00AF4890" w:rsidRDefault="00AF4890">
      <w:pPr>
        <w:framePr w:wrap="auto" w:vAnchor="page" w:hAnchor="page" w:x="924" w:y="38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Group Control Centre, on an</w:t>
      </w:r>
    </w:p>
    <w:p w:rsidR="00AF4890" w:rsidRDefault="00AF4890">
      <w:pPr>
        <w:framePr w:wrap="auto" w:vAnchor="page" w:hAnchor="page" w:x="924" w:y="40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authorised laptop or authorised</w:t>
      </w:r>
    </w:p>
    <w:p w:rsidR="00AF4890" w:rsidRDefault="00AF4890">
      <w:pPr>
        <w:framePr w:wrap="auto" w:vAnchor="page" w:hAnchor="page" w:x="924" w:y="43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mobile phone. Location</w:t>
      </w:r>
    </w:p>
    <w:p w:rsidR="00AF4890" w:rsidRDefault="00AF4890">
      <w:pPr>
        <w:framePr w:wrap="auto" w:vAnchor="page" w:hAnchor="page" w:x="924" w:y="45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information is reported and</w:t>
      </w:r>
    </w:p>
    <w:p w:rsidR="00AF4890" w:rsidRDefault="00AF4890">
      <w:pPr>
        <w:framePr w:wrap="auto" w:vAnchor="page" w:hAnchor="page" w:x="924" w:y="47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one or two-way GSM voice</w:t>
      </w:r>
    </w:p>
    <w:p w:rsidR="00AF4890" w:rsidRDefault="00AF4890">
      <w:pPr>
        <w:framePr w:wrap="auto" w:vAnchor="page" w:hAnchor="page" w:x="924" w:y="5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communications are opened,</w:t>
      </w:r>
    </w:p>
    <w:p w:rsidR="00AF4890" w:rsidRDefault="00AF4890">
      <w:pPr>
        <w:framePr w:wrap="auto" w:vAnchor="page" w:hAnchor="page" w:x="924" w:y="52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enabling the 24/7 Control Centre</w:t>
      </w:r>
    </w:p>
    <w:p w:rsidR="00AF4890" w:rsidRDefault="00AF4890">
      <w:pPr>
        <w:framePr w:wrap="auto" w:vAnchor="page" w:hAnchor="page" w:x="924" w:y="54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either discreetly ascertain the</w:t>
      </w:r>
    </w:p>
    <w:p w:rsidR="00AF4890" w:rsidRDefault="00AF4890">
      <w:pPr>
        <w:framePr w:wrap="auto" w:vAnchor="page" w:hAnchor="page" w:x="924" w:y="57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nature of the problem (e.g. in</w:t>
      </w:r>
    </w:p>
    <w:p w:rsidR="00AF4890" w:rsidRDefault="00AF4890">
      <w:pPr>
        <w:framePr w:wrap="auto" w:vAnchor="page" w:hAnchor="page" w:x="924" w:y="59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case of kidnap) or to talk directly</w:t>
      </w:r>
    </w:p>
    <w:p w:rsidR="00AF4890" w:rsidRDefault="00AF4890">
      <w:pPr>
        <w:framePr w:wrap="auto" w:vAnchor="page" w:hAnchor="page" w:x="924" w:y="61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the respondent (eg in case</w:t>
      </w:r>
    </w:p>
    <w:p w:rsidR="00AF4890" w:rsidRDefault="00AF4890">
      <w:pPr>
        <w:framePr w:wrap="auto" w:vAnchor="page" w:hAnchor="page" w:x="3595" w:y="61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</w:t>
      </w:r>
    </w:p>
    <w:p w:rsidR="00AF4890" w:rsidRDefault="00AF4890">
      <w:pPr>
        <w:framePr w:wrap="auto" w:vAnchor="page" w:hAnchor="page" w:x="4794" w:y="62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LOCATION AND TRACKING DEVICES</w:t>
      </w:r>
    </w:p>
    <w:p w:rsidR="00AF4890" w:rsidRDefault="00AF4890">
      <w:pPr>
        <w:framePr w:wrap="auto" w:vAnchor="page" w:hAnchor="page" w:x="924" w:y="63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remote location road traffic</w:t>
      </w:r>
    </w:p>
    <w:p w:rsidR="00AF4890" w:rsidRDefault="00AF4890">
      <w:pPr>
        <w:framePr w:wrap="auto" w:vAnchor="page" w:hAnchor="page" w:x="924" w:y="66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accident). </w:t>
      </w:r>
      <w:r w:rsidR="001C2944"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and/or</w:t>
      </w:r>
    </w:p>
    <w:p w:rsidR="00AF4890" w:rsidRDefault="001C2944">
      <w:pPr>
        <w:framePr w:wrap="auto" w:vAnchor="page" w:hAnchor="page" w:x="4794" w:y="68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will work with the clients to ensure the correct form of tracking device is</w:t>
      </w:r>
    </w:p>
    <w:p w:rsidR="00AF4890" w:rsidRDefault="00AF4890">
      <w:pPr>
        <w:framePr w:wrap="auto" w:vAnchor="page" w:hAnchor="page" w:x="924" w:y="68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client can then respond in</w:t>
      </w:r>
    </w:p>
    <w:p w:rsidR="00AF4890" w:rsidRDefault="00AF4890">
      <w:pPr>
        <w:framePr w:wrap="auto" w:vAnchor="page" w:hAnchor="page" w:x="924" w:y="70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pre-arranged manner.</w:t>
      </w:r>
    </w:p>
    <w:p w:rsidR="00AF4890" w:rsidRDefault="00AF4890">
      <w:pPr>
        <w:framePr w:wrap="auto" w:vAnchor="page" w:hAnchor="page" w:x="4794" w:y="71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used and can provide an extensive variety of tracking hardware. Devices can either</w:t>
      </w:r>
    </w:p>
    <w:p w:rsidR="00AF4890" w:rsidRDefault="00AF4890">
      <w:pPr>
        <w:framePr w:wrap="auto" w:vAnchor="page" w:hAnchor="page" w:x="924" w:y="73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Using the SecureLocate™</w:t>
      </w:r>
    </w:p>
    <w:p w:rsidR="00AF4890" w:rsidRDefault="00AF4890">
      <w:pPr>
        <w:framePr w:wrap="auto" w:vAnchor="page" w:hAnchor="page" w:x="4794" w:y="74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be set to track constantly, provide intermittent tracking, or only be used to pinpoint an</w:t>
      </w:r>
    </w:p>
    <w:p w:rsidR="00AF4890" w:rsidRDefault="00AF4890">
      <w:pPr>
        <w:framePr w:wrap="auto" w:vAnchor="page" w:hAnchor="page" w:x="924" w:y="75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system ensures that:</w:t>
      </w:r>
    </w:p>
    <w:p w:rsidR="00AF4890" w:rsidRDefault="00AF4890">
      <w:pPr>
        <w:framePr w:wrap="auto" w:vAnchor="page" w:hAnchor="page" w:x="4794" w:y="76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asset’s location in the event of an incident or emergency.</w:t>
      </w:r>
    </w:p>
    <w:p w:rsidR="00AF4890" w:rsidRDefault="00AF4890">
      <w:pPr>
        <w:framePr w:wrap="auto" w:vAnchor="page" w:hAnchor="page" w:x="999" w:y="79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Appropriate and timely</w:t>
      </w:r>
    </w:p>
    <w:p w:rsidR="00AF4890" w:rsidRDefault="00AF4890" w:rsidP="001C2944">
      <w:pPr>
        <w:framePr w:wrap="auto" w:vAnchor="page" w:hAnchor="page" w:x="1036" w:y="82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assistance can be provided in</w:t>
      </w:r>
    </w:p>
    <w:p w:rsidR="00AF4890" w:rsidRDefault="00AF4890" w:rsidP="001C2944">
      <w:pPr>
        <w:framePr w:wrap="auto" w:vAnchor="page" w:hAnchor="page" w:x="1036" w:y="84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event of an incident. This</w:t>
      </w:r>
    </w:p>
    <w:p w:rsidR="00AF4890" w:rsidRDefault="00AF4890" w:rsidP="001C2944">
      <w:pPr>
        <w:framePr w:wrap="auto" w:vAnchor="page" w:hAnchor="page" w:x="1036" w:y="86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can range from receiving</w:t>
      </w:r>
    </w:p>
    <w:p w:rsidR="00AF4890" w:rsidRDefault="00AF4890" w:rsidP="001C2944">
      <w:pPr>
        <w:framePr w:wrap="auto" w:vAnchor="page" w:hAnchor="page" w:x="1051" w:y="88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instructions by phone to the</w:t>
      </w:r>
    </w:p>
    <w:p w:rsidR="00AF4890" w:rsidRDefault="00AF4890" w:rsidP="001C2944">
      <w:pPr>
        <w:framePr w:wrap="auto" w:vAnchor="page" w:hAnchor="page" w:x="1051" w:y="91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deployment of a Rapid</w:t>
      </w:r>
    </w:p>
    <w:p w:rsidR="00AF4890" w:rsidRDefault="00AF4890" w:rsidP="001C2944">
      <w:pPr>
        <w:framePr w:wrap="auto" w:vAnchor="page" w:hAnchor="page" w:x="1066" w:y="93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Reaction Team (RRT).</w:t>
      </w:r>
    </w:p>
    <w:p w:rsidR="00AF4890" w:rsidRDefault="00AF4890">
      <w:pPr>
        <w:framePr w:wrap="auto" w:vAnchor="page" w:hAnchor="page" w:x="999" w:y="9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Available intelligence</w:t>
      </w:r>
    </w:p>
    <w:p w:rsidR="00AF4890" w:rsidRDefault="00AF4890" w:rsidP="001C2944">
      <w:pPr>
        <w:framePr w:wrap="auto" w:vAnchor="page" w:hAnchor="page" w:x="1036" w:y="100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information can be used</w:t>
      </w:r>
    </w:p>
    <w:p w:rsidR="00AF4890" w:rsidRDefault="00AF4890" w:rsidP="001C2944">
      <w:pPr>
        <w:framePr w:wrap="auto" w:vAnchor="page" w:hAnchor="page" w:x="1021" w:y="103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proactively to advise personnel</w:t>
      </w:r>
    </w:p>
    <w:p w:rsidR="00AF4890" w:rsidRDefault="00AF4890" w:rsidP="001C2944">
      <w:pPr>
        <w:framePr w:wrap="auto" w:vAnchor="page" w:hAnchor="page" w:x="1066" w:y="105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risk.</w:t>
      </w:r>
    </w:p>
    <w:p w:rsidR="00AF4890" w:rsidRDefault="00AF4890">
      <w:pPr>
        <w:framePr w:wrap="auto" w:vAnchor="page" w:hAnchor="page" w:x="999" w:y="109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Detailed and proven SOP’s</w:t>
      </w:r>
    </w:p>
    <w:p w:rsidR="00AF4890" w:rsidRDefault="00AF4890" w:rsidP="001C2944">
      <w:pPr>
        <w:framePr w:wrap="auto" w:vAnchor="page" w:hAnchor="page" w:x="1006" w:y="111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formulated by a team of</w:t>
      </w:r>
    </w:p>
    <w:p w:rsidR="00AF4890" w:rsidRDefault="00AF4890" w:rsidP="001C2944">
      <w:pPr>
        <w:framePr w:wrap="auto" w:vAnchor="page" w:hAnchor="page" w:x="1006" w:y="114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ex-military officers ensures</w:t>
      </w:r>
    </w:p>
    <w:p w:rsidR="00AF4890" w:rsidRDefault="00AF4890" w:rsidP="001C2944">
      <w:pPr>
        <w:framePr w:wrap="auto" w:vAnchor="page" w:hAnchor="page" w:x="1051" w:y="116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highest quality of support.</w:t>
      </w:r>
    </w:p>
    <w:p w:rsidR="00AF4890" w:rsidRDefault="00AF4890">
      <w:pPr>
        <w:framePr w:wrap="auto" w:vAnchor="page" w:hAnchor="page" w:x="924" w:y="17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77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78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0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2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2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4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6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8090" w:y="136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10025" cy="39624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2C" w:rsidRPr="00C557F3" w:rsidRDefault="00CC422C" w:rsidP="00CC422C">
      <w:pPr>
        <w:framePr w:wrap="auto" w:vAnchor="page" w:hAnchor="page" w:x="12210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6 (1 -3)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844" w:y="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Strategic Advisory Services</w:t>
      </w:r>
    </w:p>
    <w:p w:rsidR="00AF4890" w:rsidRDefault="008C173B">
      <w:pPr>
        <w:framePr w:wrap="auto" w:vAnchor="page" w:hAnchor="page" w:x="4794" w:y="40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Group’s Consulting division provides strategic advisory services to support</w:t>
      </w:r>
    </w:p>
    <w:p w:rsidR="00AF4890" w:rsidRDefault="00AF4890">
      <w:pPr>
        <w:framePr w:wrap="auto" w:vAnchor="page" w:hAnchor="page" w:x="4794" w:y="43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governments, quasi-government organisations, industry and individuals to</w:t>
      </w:r>
    </w:p>
    <w:p w:rsidR="00AF4890" w:rsidRDefault="00AF4890">
      <w:pPr>
        <w:framePr w:wrap="auto" w:vAnchor="page" w:hAnchor="page" w:x="924" w:y="44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8C173B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Scotia 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Group?</w:t>
      </w:r>
    </w:p>
    <w:p w:rsidR="00AF4890" w:rsidRDefault="00AF4890">
      <w:pPr>
        <w:framePr w:wrap="auto" w:vAnchor="page" w:hAnchor="page" w:x="4794" w:y="45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understand and manage their key risks. Our services are aimed at protecting our</w:t>
      </w:r>
    </w:p>
    <w:p w:rsidR="00AF4890" w:rsidRDefault="00AF4890">
      <w:pPr>
        <w:framePr w:wrap="auto" w:vAnchor="page" w:hAnchor="page" w:x="4794" w:y="48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clients’ highest value assets. Focusing at the senior decision-making level, we</w:t>
      </w:r>
    </w:p>
    <w:p w:rsidR="00AF4890" w:rsidRDefault="008C173B">
      <w:pPr>
        <w:framePr w:wrap="auto" w:vAnchor="page" w:hAnchor="page" w:x="924" w:y="49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924" w:y="51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4794" w:y="51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enable our clients to understand their critical risks, identify priorities, and make</w:t>
      </w:r>
    </w:p>
    <w:p w:rsidR="00AF4890" w:rsidRDefault="00AF4890">
      <w:pPr>
        <w:framePr w:wrap="auto" w:vAnchor="page" w:hAnchor="page" w:x="924" w:y="53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4794" w:y="54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informed choices about where to invest resources to manage and reduce those</w:t>
      </w:r>
    </w:p>
    <w:p w:rsidR="00AF4890" w:rsidRDefault="00AF4890">
      <w:pPr>
        <w:framePr w:wrap="auto" w:vAnchor="page" w:hAnchor="page" w:x="924" w:y="55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AF4890">
      <w:pPr>
        <w:framePr w:wrap="auto" w:vAnchor="page" w:hAnchor="page" w:x="4794" w:y="57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risks. Equally, we enable them to identify and take advantage of opportunities that</w:t>
      </w:r>
    </w:p>
    <w:p w:rsidR="00AF4890" w:rsidRDefault="00AF4890">
      <w:pPr>
        <w:framePr w:wrap="auto" w:vAnchor="page" w:hAnchor="page" w:x="924" w:y="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organisations,</w:t>
      </w:r>
    </w:p>
    <w:p w:rsidR="00AF4890" w:rsidRDefault="00AF4890">
      <w:pPr>
        <w:framePr w:wrap="auto" w:vAnchor="page" w:hAnchor="page" w:x="4794" w:y="60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can create competitive advantage.</w:t>
      </w:r>
    </w:p>
    <w:p w:rsidR="00AF4890" w:rsidRDefault="00AF4890">
      <w:pPr>
        <w:framePr w:wrap="auto" w:vAnchor="page" w:hAnchor="page" w:x="924" w:y="60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AF4890">
      <w:pPr>
        <w:framePr w:wrap="auto" w:vAnchor="page" w:hAnchor="page" w:x="924" w:y="62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high-value assets.</w:t>
      </w:r>
    </w:p>
    <w:p w:rsidR="00AF4890" w:rsidRDefault="008C173B">
      <w:pPr>
        <w:framePr w:wrap="auto" w:vAnchor="page" w:hAnchor="page" w:x="4794" w:y="66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has a breadth of experience advising and supporting clients at the</w:t>
      </w:r>
    </w:p>
    <w:p w:rsidR="00AF4890" w:rsidRDefault="00AF4890">
      <w:pPr>
        <w:framePr w:wrap="auto" w:vAnchor="page" w:hAnchor="page" w:x="924" w:y="67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</w:t>
      </w:r>
    </w:p>
    <w:p w:rsidR="00AF4890" w:rsidRDefault="00AF4890">
      <w:pPr>
        <w:framePr w:wrap="auto" w:vAnchor="page" w:hAnchor="page" w:x="4794" w:y="68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highest levels of government and the corporate sector in the areas of security</w:t>
      </w:r>
    </w:p>
    <w:p w:rsidR="00AF4890" w:rsidRDefault="00AF4890">
      <w:pPr>
        <w:framePr w:wrap="auto" w:vAnchor="page" w:hAnchor="page" w:x="924" w:y="69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array of security services and</w:t>
      </w:r>
    </w:p>
    <w:p w:rsidR="00AF4890" w:rsidRDefault="00AF4890">
      <w:pPr>
        <w:framePr w:wrap="auto" w:vAnchor="page" w:hAnchor="page" w:x="4794" w:y="71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strategy, crisis management, and new market entry. Our capability is built on</w:t>
      </w:r>
    </w:p>
    <w:p w:rsidR="00AF4890" w:rsidRDefault="00AF4890">
      <w:pPr>
        <w:framePr w:wrap="auto" w:vAnchor="page" w:hAnchor="page" w:x="924" w:y="72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924" w:y="74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4794" w:y="74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operational experience in high risk environments and senior level expertise in the</w:t>
      </w:r>
    </w:p>
    <w:p w:rsidR="00AF4890" w:rsidRDefault="00AF4890">
      <w:pPr>
        <w:framePr w:wrap="auto" w:vAnchor="page" w:hAnchor="page" w:x="924" w:y="76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</w:t>
      </w:r>
    </w:p>
    <w:p w:rsidR="00AF4890" w:rsidRDefault="00AF4890">
      <w:pPr>
        <w:framePr w:wrap="auto" w:vAnchor="page" w:hAnchor="page" w:x="4794" w:y="77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areas of national security, defence sector reform, and technology-enabled critical</w:t>
      </w:r>
    </w:p>
    <w:p w:rsidR="00AF4890" w:rsidRDefault="00AF4890">
      <w:pPr>
        <w:framePr w:wrap="auto" w:vAnchor="page" w:hAnchor="page" w:x="924" w:y="78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reconstruction, humanitarian</w:t>
      </w:r>
    </w:p>
    <w:p w:rsidR="00AF4890" w:rsidRDefault="00AF4890">
      <w:pPr>
        <w:framePr w:wrap="auto" w:vAnchor="page" w:hAnchor="page" w:x="4794" w:y="80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infrastructure protection.</w:t>
      </w:r>
    </w:p>
    <w:p w:rsidR="00AF4890" w:rsidRDefault="00AF4890">
      <w:pPr>
        <w:framePr w:wrap="auto" w:vAnchor="page" w:hAnchor="page" w:x="924" w:y="81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 and emerging market</w:t>
      </w:r>
    </w:p>
    <w:p w:rsidR="00AF4890" w:rsidRDefault="00AF4890">
      <w:pPr>
        <w:framePr w:wrap="auto" w:vAnchor="page" w:hAnchor="page" w:x="924" w:y="83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requirements.</w:t>
      </w:r>
    </w:p>
    <w:p w:rsidR="00AF4890" w:rsidRDefault="00AF4890">
      <w:pPr>
        <w:framePr w:wrap="auto" w:vAnchor="page" w:hAnchor="page" w:x="4794" w:y="86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CORE AREAS OF OUR WORK ARE:</w:t>
      </w:r>
    </w:p>
    <w:p w:rsidR="00AF4890" w:rsidRDefault="008C173B">
      <w:pPr>
        <w:framePr w:wrap="auto" w:vAnchor="page" w:hAnchor="page" w:x="924" w:y="88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operates in over</w:t>
      </w:r>
    </w:p>
    <w:p w:rsidR="00AF4890" w:rsidRDefault="00AF4890">
      <w:pPr>
        <w:framePr w:wrap="auto" w:vAnchor="page" w:hAnchor="page" w:x="924" w:y="90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thirty countries with principal</w:t>
      </w:r>
    </w:p>
    <w:p w:rsidR="00AF4890" w:rsidRDefault="00AF4890">
      <w:pPr>
        <w:framePr w:wrap="auto" w:vAnchor="page" w:hAnchor="page" w:x="4794" w:y="91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Crisis Management Strategy and Planning</w:t>
      </w:r>
    </w:p>
    <w:p w:rsidR="00AF4890" w:rsidRDefault="00AF4890">
      <w:pPr>
        <w:framePr w:wrap="auto" w:vAnchor="page" w:hAnchor="page" w:x="924" w:y="92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offices in </w:t>
      </w:r>
      <w:r w:rsidR="008C173B">
        <w:rPr>
          <w:rFonts w:ascii="Times New Roman" w:hAnsi="Times New Roman"/>
          <w:color w:val="000000"/>
          <w:spacing w:val="-1"/>
          <w:sz w:val="16"/>
          <w:szCs w:val="16"/>
        </w:rPr>
        <w:t>Port Harcourt - Nigeria</w:t>
      </w:r>
    </w:p>
    <w:p w:rsidR="00AF4890" w:rsidRDefault="008C173B">
      <w:pPr>
        <w:framePr w:wrap="auto" w:vAnchor="page" w:hAnchor="page" w:x="924" w:y="95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UAE and UK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>.</w:t>
      </w:r>
    </w:p>
    <w:p w:rsidR="00AF4890" w:rsidRDefault="00AF4890">
      <w:pPr>
        <w:framePr w:wrap="auto" w:vAnchor="page" w:hAnchor="page" w:x="4794" w:y="97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We provide end-to-end support to governments and industries in crisis</w:t>
      </w:r>
    </w:p>
    <w:p w:rsidR="00AF4890" w:rsidRDefault="00AF4890">
      <w:pPr>
        <w:framePr w:wrap="auto" w:vAnchor="page" w:hAnchor="page" w:x="4794" w:y="100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management. Our starting point is to examine existing capability for crisis</w:t>
      </w:r>
    </w:p>
    <w:p w:rsidR="00AF4890" w:rsidRDefault="00AF4890">
      <w:pPr>
        <w:framePr w:wrap="auto" w:vAnchor="page" w:hAnchor="page" w:x="924" w:y="101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8C173B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Scotia 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Group?</w:t>
      </w:r>
    </w:p>
    <w:p w:rsidR="00AF4890" w:rsidRDefault="00AF4890">
      <w:pPr>
        <w:framePr w:wrap="auto" w:vAnchor="page" w:hAnchor="page" w:x="4794" w:y="103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preparedness, with a view to improving what may exist to meet current and future</w:t>
      </w:r>
    </w:p>
    <w:p w:rsidR="00AF4890" w:rsidRDefault="00AF4890">
      <w:pPr>
        <w:framePr w:wrap="auto" w:vAnchor="page" w:hAnchor="page" w:x="4794" w:y="105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challenges. Our perspective is strategic, addressing the full spectrum from</w:t>
      </w:r>
    </w:p>
    <w:p w:rsidR="00AF4890" w:rsidRDefault="00AF4890">
      <w:pPr>
        <w:framePr w:wrap="auto" w:vAnchor="page" w:hAnchor="page" w:x="924" w:y="106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Breadth of Capability</w:t>
      </w:r>
    </w:p>
    <w:p w:rsidR="00AF4890" w:rsidRDefault="00AF4890">
      <w:pPr>
        <w:framePr w:wrap="auto" w:vAnchor="page" w:hAnchor="page" w:x="999" w:y="108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Crisis management strategy</w:t>
      </w:r>
    </w:p>
    <w:p w:rsidR="00AF4890" w:rsidRDefault="00AF4890">
      <w:pPr>
        <w:framePr w:wrap="auto" w:vAnchor="page" w:hAnchor="page" w:x="4794" w:y="108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prevention to response and recovery.  Improving prevention planning through a</w:t>
      </w:r>
    </w:p>
    <w:p w:rsidR="00AF4890" w:rsidRDefault="00AF4890" w:rsidP="008C173B">
      <w:pPr>
        <w:framePr w:w="946" w:wrap="auto" w:vAnchor="page" w:hAnchor="page" w:x="1006" w:y="111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planning</w:t>
      </w:r>
    </w:p>
    <w:p w:rsidR="00AF4890" w:rsidRDefault="00AF4890">
      <w:pPr>
        <w:framePr w:wrap="auto" w:vAnchor="page" w:hAnchor="page" w:x="4794" w:y="111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robust threat and risk assessment and strengthening procedures that would reduce</w:t>
      </w:r>
    </w:p>
    <w:p w:rsidR="00AF4890" w:rsidRDefault="00AF4890">
      <w:pPr>
        <w:framePr w:wrap="auto" w:vAnchor="page" w:hAnchor="page" w:x="999" w:y="113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National security and resilience</w:t>
      </w:r>
    </w:p>
    <w:p w:rsidR="00AF4890" w:rsidRDefault="00AF4890">
      <w:pPr>
        <w:framePr w:wrap="auto" w:vAnchor="page" w:hAnchor="page" w:x="4794" w:y="114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risks of untoward incidents is critical. Effective response mechanisms can make all</w:t>
      </w:r>
    </w:p>
    <w:p w:rsidR="00AF4890" w:rsidRDefault="00AF4890">
      <w:pPr>
        <w:framePr w:wrap="auto" w:vAnchor="page" w:hAnchor="page" w:x="999" w:y="115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Major events security</w:t>
      </w:r>
    </w:p>
    <w:p w:rsidR="00AF4890" w:rsidRDefault="00AF4890">
      <w:pPr>
        <w:framePr w:wrap="auto" w:vAnchor="page" w:hAnchor="page" w:x="4794" w:y="117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the difference between a well managed incident and a disaster. We help our clients</w:t>
      </w:r>
    </w:p>
    <w:p w:rsidR="00AF4890" w:rsidRDefault="00AF4890">
      <w:pPr>
        <w:framePr w:wrap="auto" w:vAnchor="page" w:hAnchor="page" w:x="999" w:y="117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Critical infrastructure protection</w:t>
      </w:r>
    </w:p>
    <w:p w:rsidR="00AF4890" w:rsidRDefault="00AF4890">
      <w:pPr>
        <w:framePr w:wrap="auto" w:vAnchor="page" w:hAnchor="page" w:x="999" w:y="120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Market entry support</w:t>
      </w:r>
    </w:p>
    <w:p w:rsidR="00AF4890" w:rsidRDefault="00AF4890">
      <w:pPr>
        <w:framePr w:wrap="auto" w:vAnchor="page" w:hAnchor="page" w:x="4794" w:y="120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to develop effective organisational systems, well trained personnel, and specific</w:t>
      </w:r>
    </w:p>
    <w:p w:rsidR="00AF4890" w:rsidRDefault="00AF4890">
      <w:pPr>
        <w:framePr w:wrap="auto" w:vAnchor="page" w:hAnchor="page" w:x="4794" w:y="123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plans for managing incidents such as natural disasters, pandemics, or terrorism.</w:t>
      </w:r>
    </w:p>
    <w:p w:rsidR="00AF4890" w:rsidRDefault="00AF4890">
      <w:pPr>
        <w:framePr w:wrap="auto" w:vAnchor="page" w:hAnchor="page" w:x="924" w:y="124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Unique expertise</w:t>
      </w:r>
    </w:p>
    <w:p w:rsidR="00AF4890" w:rsidRDefault="00AF4890">
      <w:pPr>
        <w:framePr w:wrap="auto" w:vAnchor="page" w:hAnchor="page" w:x="999" w:y="126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Security and defence</w:t>
      </w:r>
    </w:p>
    <w:p w:rsidR="00AF4890" w:rsidRDefault="008C173B">
      <w:pPr>
        <w:framePr w:wrap="auto" w:vAnchor="page" w:hAnchor="page" w:x="4794" w:y="128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Group’s commitment goes well beyond delivering a crisis management plan.</w:t>
      </w:r>
    </w:p>
    <w:p w:rsidR="00AF4890" w:rsidRDefault="00AF4890" w:rsidP="008C173B">
      <w:pPr>
        <w:framePr w:wrap="auto" w:vAnchor="page" w:hAnchor="page" w:x="1036" w:y="129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sector reform</w:t>
      </w:r>
    </w:p>
    <w:p w:rsidR="00AF4890" w:rsidRDefault="00AF4890">
      <w:pPr>
        <w:framePr w:wrap="auto" w:vAnchor="page" w:hAnchor="page" w:x="999" w:y="131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oil and gas,</w:t>
      </w:r>
    </w:p>
    <w:p w:rsidR="00AF4890" w:rsidRDefault="00AF4890">
      <w:pPr>
        <w:framePr w:wrap="auto" w:vAnchor="page" w:hAnchor="page" w:x="4794" w:y="131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We support our clients in implementing the plan, through a range of activities</w:t>
      </w:r>
    </w:p>
    <w:p w:rsidR="00AF4890" w:rsidRDefault="00AF4890" w:rsidP="008C173B">
      <w:pPr>
        <w:framePr w:wrap="auto" w:vAnchor="page" w:hAnchor="page" w:x="1036" w:y="133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construction, and infrastructure</w:t>
      </w:r>
    </w:p>
    <w:p w:rsidR="00AF4890" w:rsidRDefault="00AF4890">
      <w:pPr>
        <w:framePr w:wrap="auto" w:vAnchor="page" w:hAnchor="page" w:x="4794" w:y="134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including:</w:t>
      </w:r>
    </w:p>
    <w:p w:rsidR="00AF4890" w:rsidRDefault="00AF4890" w:rsidP="008C173B">
      <w:pPr>
        <w:framePr w:wrap="auto" w:vAnchor="page" w:hAnchor="page" w:x="1081" w:y="136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industries</w:t>
      </w:r>
    </w:p>
    <w:p w:rsidR="00AF4890" w:rsidRDefault="00AF4890">
      <w:pPr>
        <w:framePr w:wrap="auto" w:vAnchor="page" w:hAnchor="page" w:x="999" w:y="138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Due diligence</w:t>
      </w:r>
    </w:p>
    <w:p w:rsidR="00AF4890" w:rsidRDefault="00AF4890">
      <w:pPr>
        <w:framePr w:wrap="auto" w:vAnchor="page" w:hAnchor="page" w:x="4919" w:y="140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Exercises and scenario</w:t>
      </w:r>
    </w:p>
    <w:p w:rsidR="00AF4890" w:rsidRDefault="00AF4890">
      <w:pPr>
        <w:framePr w:wrap="auto" w:vAnchor="page" w:hAnchor="page" w:x="999" w:y="1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Operational experience in high</w:t>
      </w:r>
    </w:p>
    <w:p w:rsidR="00AF4890" w:rsidRDefault="00AF4890">
      <w:pPr>
        <w:framePr w:wrap="auto" w:vAnchor="page" w:hAnchor="page" w:x="5044" w:y="143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planning to build organisational</w:t>
      </w:r>
    </w:p>
    <w:p w:rsidR="00AF4890" w:rsidRDefault="00AF4890" w:rsidP="008C173B">
      <w:pPr>
        <w:framePr w:wrap="auto" w:vAnchor="page" w:hAnchor="page" w:x="1051" w:y="143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risk environments</w:t>
      </w:r>
    </w:p>
    <w:p w:rsidR="00AF4890" w:rsidRDefault="00AF4890">
      <w:pPr>
        <w:framePr w:wrap="auto" w:vAnchor="page" w:hAnchor="page" w:x="5044" w:y="146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readiness</w:t>
      </w:r>
    </w:p>
    <w:p w:rsidR="00AF4890" w:rsidRDefault="00AF4890">
      <w:pPr>
        <w:framePr w:wrap="auto" w:vAnchor="page" w:hAnchor="page" w:x="924" w:y="147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End-to-end solutions</w:t>
      </w:r>
    </w:p>
    <w:p w:rsidR="00AF4890" w:rsidRDefault="00AF4890">
      <w:pPr>
        <w:framePr w:wrap="auto" w:vAnchor="page" w:hAnchor="page" w:x="999" w:y="150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From strategic planning to</w:t>
      </w:r>
    </w:p>
    <w:p w:rsidR="00AF4890" w:rsidRDefault="00AF4890">
      <w:pPr>
        <w:framePr w:wrap="auto" w:vAnchor="page" w:hAnchor="page" w:x="4919" w:y="150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Bespoke threat and risk</w:t>
      </w:r>
    </w:p>
    <w:p w:rsidR="00AF4890" w:rsidRDefault="00AF4890" w:rsidP="008C173B">
      <w:pPr>
        <w:framePr w:wrap="auto" w:vAnchor="page" w:hAnchor="page" w:x="1051" w:y="152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implementation support</w:t>
      </w:r>
    </w:p>
    <w:p w:rsidR="00AF4890" w:rsidRDefault="00AF4890">
      <w:pPr>
        <w:framePr w:wrap="auto" w:vAnchor="page" w:hAnchor="page" w:x="5044" w:y="153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assessments on specific</w:t>
      </w:r>
    </w:p>
    <w:p w:rsidR="00AF4890" w:rsidRDefault="00AF4890">
      <w:pPr>
        <w:framePr w:wrap="auto" w:vAnchor="page" w:hAnchor="page" w:x="999" w:y="154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Organisational readiness</w:t>
      </w:r>
    </w:p>
    <w:p w:rsidR="00AF4890" w:rsidRDefault="00AF4890">
      <w:pPr>
        <w:framePr w:wrap="auto" w:vAnchor="page" w:hAnchor="page" w:x="5044" w:y="156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locations or scenarios</w:t>
      </w:r>
    </w:p>
    <w:p w:rsidR="00AF4890" w:rsidRDefault="00AF4890">
      <w:pPr>
        <w:framePr w:wrap="auto" w:vAnchor="page" w:hAnchor="page" w:x="999" w:y="156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Threat and risk assessment</w:t>
      </w:r>
    </w:p>
    <w:p w:rsidR="00AF4890" w:rsidRDefault="00AF4890">
      <w:pPr>
        <w:framePr w:wrap="auto" w:vAnchor="page" w:hAnchor="page" w:x="999" w:y="159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Tracking</w:t>
      </w:r>
    </w:p>
    <w:p w:rsidR="00AF4890" w:rsidRDefault="00AF4890">
      <w:pPr>
        <w:framePr w:wrap="auto" w:vAnchor="page" w:hAnchor="page" w:x="4919" w:y="160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Asset and people tracking</w:t>
      </w:r>
    </w:p>
    <w:p w:rsidR="00AF4890" w:rsidRDefault="00AF4890">
      <w:pPr>
        <w:framePr w:wrap="auto" w:vAnchor="page" w:hAnchor="page" w:x="999" w:y="161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security</w:t>
      </w:r>
    </w:p>
    <w:p w:rsidR="00AF4890" w:rsidRDefault="00AF4890">
      <w:pPr>
        <w:framePr w:wrap="auto" w:vAnchor="page" w:hAnchor="page" w:x="5044" w:y="163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solutions through our 24/7</w:t>
      </w:r>
    </w:p>
    <w:p w:rsidR="00AF4890" w:rsidRDefault="00AF4890" w:rsidP="008C173B">
      <w:pPr>
        <w:framePr w:wrap="auto" w:vAnchor="page" w:hAnchor="page" w:x="1006" w:y="163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systems design</w:t>
      </w:r>
    </w:p>
    <w:p w:rsidR="00AF4890" w:rsidRDefault="00AF4890">
      <w:pPr>
        <w:framePr w:wrap="auto" w:vAnchor="page" w:hAnchor="page" w:x="999" w:y="166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Logistics and security support</w:t>
      </w:r>
    </w:p>
    <w:p w:rsidR="00AF4890" w:rsidRDefault="00AF4890">
      <w:pPr>
        <w:framePr w:wrap="auto" w:vAnchor="page" w:hAnchor="page" w:x="5044" w:y="166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control centre</w:t>
      </w:r>
    </w:p>
    <w:p w:rsidR="00AF4890" w:rsidRDefault="00AF4890">
      <w:pPr>
        <w:framePr w:wrap="auto" w:vAnchor="page" w:hAnchor="page" w:x="4919" w:y="170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Enhancement of physical</w:t>
      </w:r>
    </w:p>
    <w:p w:rsidR="00AF4890" w:rsidRDefault="00AF4890">
      <w:pPr>
        <w:framePr w:wrap="auto" w:vAnchor="page" w:hAnchor="page" w:x="5044" w:y="17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security of facilities through</w:t>
      </w:r>
    </w:p>
    <w:p w:rsidR="00AF4890" w:rsidRDefault="00AF4890">
      <w:pPr>
        <w:framePr w:wrap="auto" w:vAnchor="page" w:hAnchor="page" w:x="5044" w:y="176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intelligent and cost-effective</w:t>
      </w:r>
    </w:p>
    <w:p w:rsidR="00AF4890" w:rsidRDefault="00AF4890">
      <w:pPr>
        <w:framePr w:wrap="auto" w:vAnchor="page" w:hAnchor="page" w:x="5044" w:y="179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use of technology</w:t>
      </w:r>
    </w:p>
    <w:p w:rsidR="00AF4890" w:rsidRDefault="00AF4890">
      <w:pPr>
        <w:framePr w:wrap="auto" w:vAnchor="page" w:hAnchor="page" w:x="4919" w:y="183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Operational support and</w:t>
      </w:r>
    </w:p>
    <w:p w:rsidR="00AF4890" w:rsidRDefault="00AF4890">
      <w:pPr>
        <w:framePr w:wrap="auto" w:vAnchor="page" w:hAnchor="page" w:x="5044" w:y="186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security in the event of</w:t>
      </w:r>
    </w:p>
    <w:p w:rsidR="00AF4890" w:rsidRDefault="00AF4890">
      <w:pPr>
        <w:framePr w:wrap="auto" w:vAnchor="page" w:hAnchor="page" w:x="5044" w:y="189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evacuation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495" w:y="144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24765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2C" w:rsidRPr="00C557F3" w:rsidRDefault="00CC422C" w:rsidP="00CC422C">
      <w:pPr>
        <w:framePr w:wrap="auto" w:vAnchor="page" w:hAnchor="page" w:x="11961" w:y="9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6 (2-3)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545" w:y="16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Strategic Advisory Services</w:t>
      </w:r>
    </w:p>
    <w:p w:rsidR="00AF4890" w:rsidRDefault="00AF4890">
      <w:pPr>
        <w:framePr w:wrap="auto" w:vAnchor="page" w:hAnchor="page" w:x="4794" w:y="23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Security Strategy</w:t>
      </w:r>
    </w:p>
    <w:p w:rsidR="00AF4890" w:rsidRDefault="00AF4890">
      <w:pPr>
        <w:framePr w:wrap="auto" w:vAnchor="page" w:hAnchor="page" w:x="4794" w:y="28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We enable governments to identify their current and future national security risks,</w:t>
      </w:r>
    </w:p>
    <w:p w:rsidR="00AF4890" w:rsidRDefault="00AF4890">
      <w:pPr>
        <w:framePr w:wrap="auto" w:vAnchor="page" w:hAnchor="page" w:x="4794" w:y="31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assess capabilities, and develop solutions to manage risks. Areas of our work</w:t>
      </w:r>
    </w:p>
    <w:p w:rsidR="00AF4890" w:rsidRDefault="00AF4890">
      <w:pPr>
        <w:framePr w:wrap="auto" w:vAnchor="page" w:hAnchor="page" w:x="4794" w:y="34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include national security, critical infrastructure protection, and major events</w:t>
      </w:r>
    </w:p>
    <w:p w:rsidR="00AF4890" w:rsidRDefault="00AF4890">
      <w:pPr>
        <w:framePr w:wrap="auto" w:vAnchor="page" w:hAnchor="page" w:x="4794" w:y="3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security. Our work with industry focuses on corporate security policy, interface</w:t>
      </w:r>
    </w:p>
    <w:p w:rsidR="00AF4890" w:rsidRDefault="00AF4890">
      <w:pPr>
        <w:framePr w:wrap="auto" w:vAnchor="page" w:hAnchor="page" w:x="4794" w:y="40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with government bodies, and crisis management planning.</w:t>
      </w:r>
    </w:p>
    <w:p w:rsidR="00AF4890" w:rsidRDefault="00AF4890">
      <w:pPr>
        <w:framePr w:wrap="auto" w:vAnchor="page" w:hAnchor="page" w:x="4794" w:y="46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We help our clients to address the following type of questions:</w:t>
      </w:r>
    </w:p>
    <w:p w:rsidR="00AF4890" w:rsidRDefault="00AF4890">
      <w:pPr>
        <w:framePr w:wrap="auto" w:vAnchor="page" w:hAnchor="page" w:x="4919" w:y="51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What should security priorities be in the immediate and longer term?</w:t>
      </w:r>
    </w:p>
    <w:p w:rsidR="00AF4890" w:rsidRDefault="00AF4890">
      <w:pPr>
        <w:framePr w:wrap="auto" w:vAnchor="page" w:hAnchor="page" w:x="4919" w:y="55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Are existing mechanisms for threat and risk assessment and integrated</w:t>
      </w:r>
    </w:p>
    <w:p w:rsidR="00AF4890" w:rsidRDefault="00AF4890" w:rsidP="008C173B">
      <w:pPr>
        <w:framePr w:wrap="auto" w:vAnchor="page" w:hAnchor="page" w:x="4921" w:y="58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response capable of meeting future needs?</w:t>
      </w:r>
    </w:p>
    <w:p w:rsidR="00AF4890" w:rsidRDefault="00AF4890">
      <w:pPr>
        <w:framePr w:wrap="auto" w:vAnchor="page" w:hAnchor="page" w:x="4919" w:y="62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Where should investment in improved processes and critical infrastructure</w:t>
      </w:r>
    </w:p>
    <w:p w:rsidR="00AF4890" w:rsidRDefault="00AF4890" w:rsidP="008C173B">
      <w:pPr>
        <w:framePr w:wrap="auto" w:vAnchor="page" w:hAnchor="page" w:x="4951" w:y="64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protection be focused?</w:t>
      </w:r>
    </w:p>
    <w:p w:rsidR="00AF4890" w:rsidRDefault="00AF4890">
      <w:pPr>
        <w:framePr w:wrap="auto" w:vAnchor="page" w:hAnchor="page" w:x="4794" w:y="71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Building on the decisions that result from this, </w:t>
      </w:r>
      <w:r w:rsidR="008C173B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is able to support</w:t>
      </w:r>
    </w:p>
    <w:p w:rsidR="00AF4890" w:rsidRDefault="00AF4890">
      <w:pPr>
        <w:framePr w:wrap="auto" w:vAnchor="page" w:hAnchor="page" w:x="4794" w:y="7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clients in taking good ideas into effective implementation through its capabilities</w:t>
      </w:r>
    </w:p>
    <w:p w:rsidR="00AF4890" w:rsidRDefault="00AF4890">
      <w:pPr>
        <w:framePr w:wrap="auto" w:vAnchor="page" w:hAnchor="page" w:x="4794" w:y="77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in providing integrated security solutions.</w:t>
      </w:r>
    </w:p>
    <w:p w:rsidR="00AF4890" w:rsidRDefault="00AF4890">
      <w:pPr>
        <w:framePr w:wrap="auto" w:vAnchor="page" w:hAnchor="page" w:x="4794" w:y="82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Market Entry Support</w:t>
      </w:r>
    </w:p>
    <w:p w:rsidR="00AF4890" w:rsidRDefault="00AF4890">
      <w:pPr>
        <w:framePr w:wrap="auto" w:vAnchor="page" w:hAnchor="page" w:x="4794" w:y="88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New market entry can be a daunting challenge for many companies. </w:t>
      </w:r>
      <w:r w:rsidR="008C173B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can</w:t>
      </w:r>
    </w:p>
    <w:p w:rsidR="00AF4890" w:rsidRDefault="00AF4890">
      <w:pPr>
        <w:framePr w:wrap="auto" w:vAnchor="page" w:hAnchor="page" w:x="4794" w:y="91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help clients understand and manage the risks involved to enable them to take</w:t>
      </w:r>
    </w:p>
    <w:p w:rsidR="00AF4890" w:rsidRDefault="00AF4890">
      <w:pPr>
        <w:framePr w:wrap="auto" w:vAnchor="page" w:hAnchor="page" w:x="4794" w:y="94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advantage of the market opportunity. We help clients understand and take steps</w:t>
      </w:r>
    </w:p>
    <w:p w:rsidR="00AF4890" w:rsidRDefault="00AF4890">
      <w:pPr>
        <w:framePr w:wrap="auto" w:vAnchor="page" w:hAnchor="page" w:x="4794" w:y="97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to mitigate three types of risk factors involved in new markets:</w:t>
      </w:r>
    </w:p>
    <w:p w:rsidR="00AF4890" w:rsidRDefault="00AF4890">
      <w:pPr>
        <w:framePr w:wrap="auto" w:vAnchor="page" w:hAnchor="page" w:x="4919" w:y="103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Situational risk, focused on political, regulatory and security issues</w:t>
      </w:r>
    </w:p>
    <w:p w:rsidR="00AF4890" w:rsidRDefault="00AF4890">
      <w:pPr>
        <w:framePr w:wrap="auto" w:vAnchor="page" w:hAnchor="page" w:x="4919" w:y="106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Business partner risk, focused on understanding who our clients may need to</w:t>
      </w:r>
    </w:p>
    <w:p w:rsidR="00AF4890" w:rsidRDefault="00AF4890" w:rsidP="008C173B">
      <w:pPr>
        <w:framePr w:wrap="auto" w:vAnchor="page" w:hAnchor="page" w:x="4951" w:y="109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work with</w:t>
      </w:r>
    </w:p>
    <w:p w:rsidR="00AF4890" w:rsidRDefault="00AF4890">
      <w:pPr>
        <w:framePr w:wrap="auto" w:vAnchor="page" w:hAnchor="page" w:x="4919" w:y="113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Stakeholder relations risk, focused on identifying and building relations with</w:t>
      </w:r>
    </w:p>
    <w:p w:rsidR="00AF4890" w:rsidRDefault="00AF4890" w:rsidP="008C173B">
      <w:pPr>
        <w:framePr w:wrap="auto" w:vAnchor="page" w:hAnchor="page" w:x="4951" w:y="116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key influencers</w:t>
      </w:r>
    </w:p>
    <w:p w:rsidR="00AF4890" w:rsidRDefault="008C173B">
      <w:pPr>
        <w:framePr w:wrap="auto" w:vAnchor="page" w:hAnchor="page" w:x="4794" w:y="122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utilises its deep experience in certain countries and partners with</w:t>
      </w:r>
    </w:p>
    <w:p w:rsidR="00AF4890" w:rsidRDefault="00AF4890">
      <w:pPr>
        <w:framePr w:wrap="auto" w:vAnchor="page" w:hAnchor="page" w:x="4794" w:y="125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other select high-quality providers to enable market entry in a range of countries</w:t>
      </w:r>
    </w:p>
    <w:p w:rsidR="00AF4890" w:rsidRDefault="00AF4890">
      <w:pPr>
        <w:framePr w:wrap="auto" w:vAnchor="page" w:hAnchor="page" w:x="4794" w:y="128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across the Middle East, South Asia, North Africa and West Africa. Our work</w:t>
      </w:r>
    </w:p>
    <w:p w:rsidR="00AF4890" w:rsidRDefault="00AF4890">
      <w:pPr>
        <w:framePr w:wrap="auto" w:vAnchor="page" w:hAnchor="page" w:x="4794" w:y="131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dovetails into implementation support as per clients needs.</w:t>
      </w:r>
    </w:p>
    <w:p w:rsidR="00AF4890" w:rsidRDefault="00AF4890">
      <w:pPr>
        <w:framePr w:wrap="auto" w:vAnchor="page" w:hAnchor="page" w:x="4794" w:y="137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Turnkey Market Entry Solutions</w:t>
      </w:r>
    </w:p>
    <w:p w:rsidR="00AF4890" w:rsidRDefault="00AF4890">
      <w:pPr>
        <w:framePr w:wrap="auto" w:vAnchor="page" w:hAnchor="page" w:x="924" w:y="177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7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1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3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4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6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8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9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3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6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8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4495" w:y="109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6181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2C" w:rsidRPr="00C557F3" w:rsidRDefault="00CC422C" w:rsidP="00CC422C">
      <w:pPr>
        <w:framePr w:wrap="auto" w:vAnchor="page" w:hAnchor="page" w:x="12210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6 (3-3)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844" w:y="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Strategic Analysis and Assessment</w:t>
      </w:r>
    </w:p>
    <w:p w:rsidR="00AF4890" w:rsidRDefault="00AF4890">
      <w:pPr>
        <w:framePr w:wrap="auto" w:vAnchor="page" w:hAnchor="page" w:x="4794" w:y="42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The core competency of </w:t>
      </w:r>
      <w:r w:rsidR="00B96FED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Group’s Strategic Analysis and Assessment (SA2)</w:t>
      </w:r>
    </w:p>
    <w:p w:rsidR="00AF4890" w:rsidRDefault="00AF4890">
      <w:pPr>
        <w:framePr w:wrap="auto" w:vAnchor="page" w:hAnchor="page" w:x="924" w:y="4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B96FED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division is the creation of networks that collect, analyse and disseminate information.</w:t>
      </w:r>
    </w:p>
    <w:p w:rsidR="00AF4890" w:rsidRDefault="00AF4890">
      <w:pPr>
        <w:framePr w:wrap="auto" w:vAnchor="page" w:hAnchor="page" w:x="4794" w:y="47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SA2 helps clients make timely, well informed decisions that can enable business by</w:t>
      </w:r>
    </w:p>
    <w:p w:rsidR="00AF4890" w:rsidRDefault="00B96FED">
      <w:pPr>
        <w:framePr w:wrap="auto" w:vAnchor="page" w:hAnchor="page" w:x="924" w:y="49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4794" w:y="50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reducing risks and facilitating business continuity. All SA2 services function in</w:t>
      </w:r>
    </w:p>
    <w:p w:rsidR="00AF4890" w:rsidRDefault="00AF4890">
      <w:pPr>
        <w:framePr w:wrap="auto" w:vAnchor="page" w:hAnchor="page" w:x="924" w:y="52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4794" w:y="53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support of the client’s core business objectives through the provision of intelligence</w:t>
      </w:r>
    </w:p>
    <w:p w:rsidR="00AF4890" w:rsidRDefault="00AF4890">
      <w:pPr>
        <w:framePr w:wrap="auto" w:vAnchor="page" w:hAnchor="page" w:x="924" w:y="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924" w:y="56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AF4890">
      <w:pPr>
        <w:framePr w:wrap="auto" w:vAnchor="page" w:hAnchor="page" w:x="4794" w:y="56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to pursue competitive advantage, demonstrate duty of care, mitigate risk and</w:t>
      </w:r>
    </w:p>
    <w:p w:rsidR="00AF4890" w:rsidRDefault="00AF4890">
      <w:pPr>
        <w:framePr w:wrap="auto" w:vAnchor="page" w:hAnchor="page" w:x="924" w:y="58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organizations,</w:t>
      </w:r>
    </w:p>
    <w:p w:rsidR="00AF4890" w:rsidRDefault="00AF4890">
      <w:pPr>
        <w:framePr w:wrap="auto" w:vAnchor="page" w:hAnchor="page" w:x="4794" w:y="59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assure business continuity.</w:t>
      </w:r>
    </w:p>
    <w:p w:rsidR="00AF4890" w:rsidRDefault="00AF4890">
      <w:pPr>
        <w:framePr w:wrap="auto" w:vAnchor="page" w:hAnchor="page" w:x="924" w:y="61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AF4890">
      <w:pPr>
        <w:framePr w:wrap="auto" w:vAnchor="page" w:hAnchor="page" w:x="924" w:y="6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high-value assets.</w:t>
      </w:r>
    </w:p>
    <w:p w:rsidR="00AF4890" w:rsidRDefault="00AF4890">
      <w:pPr>
        <w:framePr w:wrap="auto" w:vAnchor="page" w:hAnchor="page" w:x="4794" w:y="65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Unlike providers of ‘generic’ information services, SA2 holds workshops with clients</w:t>
      </w:r>
    </w:p>
    <w:p w:rsidR="00AF4890" w:rsidRDefault="00AF4890">
      <w:pPr>
        <w:framePr w:wrap="auto" w:vAnchor="page" w:hAnchor="page" w:x="924" w:y="68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</w:t>
      </w:r>
    </w:p>
    <w:p w:rsidR="00AF4890" w:rsidRDefault="00AF4890">
      <w:pPr>
        <w:framePr w:wrap="auto" w:vAnchor="page" w:hAnchor="page" w:x="4794" w:y="68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to understand exactly their unique footprint, threat profile, risk tolerance and</w:t>
      </w:r>
    </w:p>
    <w:p w:rsidR="00AF4890" w:rsidRDefault="00AF4890">
      <w:pPr>
        <w:framePr w:wrap="auto" w:vAnchor="page" w:hAnchor="page" w:x="924" w:y="70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array of security services and</w:t>
      </w:r>
    </w:p>
    <w:p w:rsidR="00AF4890" w:rsidRDefault="00AF4890">
      <w:pPr>
        <w:framePr w:wrap="auto" w:vAnchor="page" w:hAnchor="page" w:x="4794" w:y="70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reporting requirements, and to design their own intelligence support retainer using</w:t>
      </w:r>
    </w:p>
    <w:p w:rsidR="00AF4890" w:rsidRDefault="00AF4890">
      <w:pPr>
        <w:framePr w:wrap="auto" w:vAnchor="page" w:hAnchor="page" w:x="924" w:y="72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4794" w:y="73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 bespoke combination of the below services.</w:t>
      </w:r>
    </w:p>
    <w:p w:rsidR="00AF4890" w:rsidRDefault="00AF4890">
      <w:pPr>
        <w:framePr w:wrap="auto" w:vAnchor="page" w:hAnchor="page" w:x="924" w:y="75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924" w:y="7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</w:t>
      </w:r>
    </w:p>
    <w:p w:rsidR="00AF4890" w:rsidRDefault="00AF4890">
      <w:pPr>
        <w:framePr w:wrap="auto" w:vAnchor="page" w:hAnchor="page" w:x="924" w:y="7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reconstruction, humanitarian</w:t>
      </w:r>
    </w:p>
    <w:p w:rsidR="00AF4890" w:rsidRDefault="00AF4890">
      <w:pPr>
        <w:framePr w:wrap="auto" w:vAnchor="page" w:hAnchor="page" w:x="4794" w:y="79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Extensive use is made of cutting-edge incident databases and advanced mapping</w:t>
      </w:r>
    </w:p>
    <w:p w:rsidR="00AF4890" w:rsidRDefault="00AF4890">
      <w:pPr>
        <w:framePr w:wrap="auto" w:vAnchor="page" w:hAnchor="page" w:x="924" w:y="81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 and emerging</w:t>
      </w:r>
    </w:p>
    <w:p w:rsidR="00AF4890" w:rsidRDefault="00AF4890">
      <w:pPr>
        <w:framePr w:wrap="auto" w:vAnchor="page" w:hAnchor="page" w:x="4794" w:y="82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techniques to quantitatively analyze and visualize the threats that are directly</w:t>
      </w:r>
    </w:p>
    <w:p w:rsidR="00AF4890" w:rsidRDefault="00AF4890">
      <w:pPr>
        <w:framePr w:wrap="auto" w:vAnchor="page" w:hAnchor="page" w:x="924" w:y="84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market requirements.</w:t>
      </w:r>
    </w:p>
    <w:p w:rsidR="00AF4890" w:rsidRDefault="00AF4890">
      <w:pPr>
        <w:framePr w:wrap="auto" w:vAnchor="page" w:hAnchor="page" w:x="4794" w:y="85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relevant to the user, no matter how volatile the location.</w:t>
      </w:r>
    </w:p>
    <w:p w:rsidR="00AF4890" w:rsidRDefault="00B96FED">
      <w:pPr>
        <w:framePr w:wrap="auto" w:vAnchor="page" w:hAnchor="page" w:x="924" w:y="88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operates in over</w:t>
      </w:r>
    </w:p>
    <w:p w:rsidR="00AF4890" w:rsidRDefault="00AF4890">
      <w:pPr>
        <w:framePr w:wrap="auto" w:vAnchor="page" w:hAnchor="page" w:x="924" w:y="91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thirty countries with principal</w:t>
      </w:r>
    </w:p>
    <w:p w:rsidR="00AF4890" w:rsidRDefault="00AF4890">
      <w:pPr>
        <w:framePr w:wrap="auto" w:vAnchor="page" w:hAnchor="page" w:x="4794" w:y="9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On-the-ground sourcing is the cornerstone of SA2’s collection capabilities.  Direct</w:t>
      </w:r>
    </w:p>
    <w:p w:rsidR="00AF4890" w:rsidRDefault="00AF4890">
      <w:pPr>
        <w:framePr w:wrap="auto" w:vAnchor="page" w:hAnchor="page" w:x="924" w:y="93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offices in </w:t>
      </w:r>
      <w:r w:rsidR="00B96FED">
        <w:rPr>
          <w:rFonts w:ascii="Times New Roman" w:hAnsi="Times New Roman"/>
          <w:color w:val="000000"/>
          <w:spacing w:val="-1"/>
          <w:sz w:val="16"/>
          <w:szCs w:val="16"/>
        </w:rPr>
        <w:t>Port Harcourt - Nigeria</w:t>
      </w:r>
    </w:p>
    <w:p w:rsidR="00AF4890" w:rsidRDefault="00AF4890">
      <w:pPr>
        <w:framePr w:wrap="auto" w:vAnchor="page" w:hAnchor="page" w:x="4794" w:y="93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access to SA2’s analysts is another important part of </w:t>
      </w:r>
      <w:r w:rsidR="00B96FED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Group’s intelligence</w:t>
      </w:r>
    </w:p>
    <w:p w:rsidR="00AF4890" w:rsidRDefault="00B96FED">
      <w:pPr>
        <w:framePr w:wrap="auto" w:vAnchor="page" w:hAnchor="page" w:x="924" w:y="95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UAE and UK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>.</w:t>
      </w:r>
    </w:p>
    <w:p w:rsidR="00AF4890" w:rsidRDefault="00AF4890">
      <w:pPr>
        <w:framePr w:wrap="auto" w:vAnchor="page" w:hAnchor="page" w:x="4794" w:y="96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offerings. Intelligence support services are delivered to the points-of-contact</w:t>
      </w:r>
    </w:p>
    <w:p w:rsidR="00AF4890" w:rsidRDefault="00AF4890">
      <w:pPr>
        <w:framePr w:wrap="auto" w:vAnchor="page" w:hAnchor="page" w:x="4794" w:y="99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defined by the client using the means of dissemination (SMS, email, verbal</w:t>
      </w:r>
    </w:p>
    <w:p w:rsidR="00AF4890" w:rsidRDefault="00AF4890">
      <w:pPr>
        <w:framePr w:wrap="auto" w:vAnchor="page" w:hAnchor="page" w:x="924" w:y="102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B96FED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102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briefings) that the users deem most effective.</w:t>
      </w:r>
    </w:p>
    <w:p w:rsidR="00AF4890" w:rsidRDefault="00AF4890">
      <w:pPr>
        <w:framePr w:wrap="auto" w:vAnchor="page" w:hAnchor="page" w:x="999" w:y="107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 a well respected and highly</w:t>
      </w:r>
    </w:p>
    <w:p w:rsidR="00AF4890" w:rsidRDefault="00AF4890">
      <w:pPr>
        <w:framePr w:wrap="auto" w:vAnchor="page" w:hAnchor="page" w:x="1149" w:y="109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professional international</w:t>
      </w:r>
    </w:p>
    <w:p w:rsidR="00AF4890" w:rsidRDefault="00AF4890">
      <w:pPr>
        <w:framePr w:wrap="auto" w:vAnchor="page" w:hAnchor="page" w:x="8190" w:y="111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SA2SERVICES</w:t>
      </w:r>
    </w:p>
    <w:p w:rsidR="00AF4890" w:rsidRDefault="00AF4890">
      <w:pPr>
        <w:framePr w:wrap="auto" w:vAnchor="page" w:hAnchor="page" w:x="1149" w:y="111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provider of total security</w:t>
      </w:r>
    </w:p>
    <w:p w:rsidR="00AF4890" w:rsidRDefault="00AF4890">
      <w:pPr>
        <w:framePr w:wrap="auto" w:vAnchor="page" w:hAnchor="page" w:x="1149" w:y="113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solutions </w:t>
      </w:r>
      <w:r w:rsidR="00B96FED"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provides</w:t>
      </w:r>
    </w:p>
    <w:p w:rsidR="00AF4890" w:rsidRDefault="00AF4890">
      <w:pPr>
        <w:framePr w:wrap="auto" w:vAnchor="page" w:hAnchor="page" w:x="1149" w:y="116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comprehensive intelligence</w:t>
      </w:r>
    </w:p>
    <w:p w:rsidR="00AF4890" w:rsidRDefault="00AF4890">
      <w:pPr>
        <w:framePr w:wrap="auto" w:vAnchor="page" w:hAnchor="page" w:x="4995" w:y="118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Watchkeeper 24i</w:t>
      </w:r>
    </w:p>
    <w:p w:rsidR="00AF4890" w:rsidRDefault="00AF4890">
      <w:pPr>
        <w:framePr w:wrap="auto" w:vAnchor="page" w:hAnchor="page" w:x="8141" w:y="118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Data Mapping</w:t>
      </w:r>
    </w:p>
    <w:p w:rsidR="00AF4890" w:rsidRDefault="00AF4890">
      <w:pPr>
        <w:framePr w:wrap="auto" w:vAnchor="page" w:hAnchor="page" w:x="9664" w:y="118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services</w:t>
      </w:r>
    </w:p>
    <w:p w:rsidR="00AF4890" w:rsidRDefault="00AF4890">
      <w:pPr>
        <w:framePr w:wrap="auto" w:vAnchor="page" w:hAnchor="page" w:x="11062" w:y="118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Decision Support Tools</w:t>
      </w:r>
    </w:p>
    <w:p w:rsidR="00AF4890" w:rsidRDefault="00AF4890">
      <w:pPr>
        <w:framePr w:wrap="auto" w:vAnchor="page" w:hAnchor="page" w:x="1149" w:y="118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support based on any security</w:t>
      </w:r>
    </w:p>
    <w:p w:rsidR="00AF4890" w:rsidRDefault="00AF4890">
      <w:pPr>
        <w:framePr w:wrap="auto" w:vAnchor="page" w:hAnchor="page" w:x="1149" w:y="120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needs.</w:t>
      </w:r>
    </w:p>
    <w:p w:rsidR="00AF4890" w:rsidRDefault="00AF4890">
      <w:pPr>
        <w:framePr w:wrap="auto" w:vAnchor="page" w:hAnchor="page" w:x="4995" w:y="120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delivers a 24/7 SMS</w:t>
      </w:r>
    </w:p>
    <w:p w:rsidR="00AF4890" w:rsidRDefault="00AF4890">
      <w:pPr>
        <w:framePr w:wrap="auto" w:vAnchor="page" w:hAnchor="page" w:x="8141" w:y="120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allow layers of tactical</w:t>
      </w:r>
    </w:p>
    <w:p w:rsidR="00AF4890" w:rsidRDefault="00AF4890">
      <w:pPr>
        <w:framePr w:wrap="auto" w:vAnchor="page" w:hAnchor="page" w:x="11062" w:y="120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 xml:space="preserve">are </w:t>
      </w:r>
      <w:r w:rsidR="00B96FED">
        <w:rPr>
          <w:rFonts w:ascii="Times New Roman" w:hAnsi="Times New Roman"/>
          <w:color w:val="000000"/>
          <w:spacing w:val="-1"/>
        </w:rPr>
        <w:t>Scotia</w:t>
      </w:r>
      <w:r>
        <w:rPr>
          <w:rFonts w:ascii="Times New Roman" w:hAnsi="Times New Roman"/>
          <w:color w:val="000000"/>
          <w:spacing w:val="-1"/>
        </w:rPr>
        <w:t xml:space="preserve"> Group’s unique</w:t>
      </w:r>
    </w:p>
    <w:p w:rsidR="00AF4890" w:rsidRDefault="00AF4890">
      <w:pPr>
        <w:framePr w:wrap="auto" w:vAnchor="page" w:hAnchor="page" w:x="4995" w:y="123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security alert service on</w:t>
      </w:r>
    </w:p>
    <w:p w:rsidR="00AF4890" w:rsidRDefault="00AF4890">
      <w:pPr>
        <w:framePr w:wrap="auto" w:vAnchor="page" w:hAnchor="page" w:x="8141" w:y="123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data to be displayed and</w:t>
      </w:r>
    </w:p>
    <w:p w:rsidR="00AF4890" w:rsidRDefault="00AF4890">
      <w:pPr>
        <w:framePr w:wrap="auto" w:vAnchor="page" w:hAnchor="page" w:x="11062" w:y="123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metrics-based risk</w:t>
      </w:r>
    </w:p>
    <w:p w:rsidR="00AF4890" w:rsidRDefault="00AF4890">
      <w:pPr>
        <w:framePr w:wrap="auto" w:vAnchor="page" w:hAnchor="page" w:x="999" w:y="125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 a boutique information</w:t>
      </w:r>
    </w:p>
    <w:p w:rsidR="00AF4890" w:rsidRDefault="00AF4890">
      <w:pPr>
        <w:framePr w:wrap="auto" w:vAnchor="page" w:hAnchor="page" w:x="4995" w:y="125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security-critical events</w:t>
      </w:r>
    </w:p>
    <w:p w:rsidR="00AF4890" w:rsidRDefault="00AF4890">
      <w:pPr>
        <w:framePr w:wrap="auto" w:vAnchor="page" w:hAnchor="page" w:x="8141" w:y="125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configured to client</w:t>
      </w:r>
    </w:p>
    <w:p w:rsidR="00AF4890" w:rsidRDefault="00AF4890">
      <w:pPr>
        <w:framePr w:wrap="auto" w:vAnchor="page" w:hAnchor="page" w:x="11062" w:y="125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monitoring service. Users</w:t>
      </w:r>
    </w:p>
    <w:p w:rsidR="00AF4890" w:rsidRDefault="00AF4890">
      <w:pPr>
        <w:framePr w:wrap="auto" w:vAnchor="page" w:hAnchor="page" w:x="1149" w:y="127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provider the A2 division</w:t>
      </w:r>
    </w:p>
    <w:p w:rsidR="00AF4890" w:rsidRDefault="00AF4890">
      <w:pPr>
        <w:framePr w:wrap="auto" w:vAnchor="page" w:hAnchor="page" w:x="4995" w:y="128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 xml:space="preserve">through the </w:t>
      </w:r>
    </w:p>
    <w:p w:rsidR="00AF4890" w:rsidRDefault="00AF4890">
      <w:pPr>
        <w:framePr w:wrap="auto" w:vAnchor="page" w:hAnchor="page" w:x="8141" w:y="128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specifications on a highly</w:t>
      </w:r>
    </w:p>
    <w:p w:rsidR="00AF4890" w:rsidRDefault="00AF4890">
      <w:pPr>
        <w:framePr w:wrap="auto" w:vAnchor="page" w:hAnchor="page" w:x="11062" w:y="128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define a set of benchmarks</w:t>
      </w:r>
    </w:p>
    <w:p w:rsidR="00AF4890" w:rsidRDefault="00AF4890">
      <w:pPr>
        <w:framePr w:wrap="auto" w:vAnchor="page" w:hAnchor="page" w:x="1149" w:y="129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specializes in the design and</w:t>
      </w:r>
    </w:p>
    <w:p w:rsidR="00AF4890" w:rsidRDefault="00AF4890">
      <w:pPr>
        <w:framePr w:wrap="auto" w:vAnchor="page" w:hAnchor="page" w:x="4995" w:y="131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Control Centre, using a</w:t>
      </w:r>
    </w:p>
    <w:p w:rsidR="00AF4890" w:rsidRDefault="00AF4890">
      <w:pPr>
        <w:framePr w:wrap="auto" w:vAnchor="page" w:hAnchor="page" w:x="8141" w:y="131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secure d satellite imagery</w:t>
      </w:r>
    </w:p>
    <w:p w:rsidR="00AF4890" w:rsidRDefault="00AF4890">
      <w:pPr>
        <w:framePr w:wrap="auto" w:vAnchor="page" w:hAnchor="page" w:x="11062" w:y="131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that will trigger market</w:t>
      </w:r>
    </w:p>
    <w:p w:rsidR="00AF4890" w:rsidRDefault="00AF4890">
      <w:pPr>
        <w:framePr w:wrap="auto" w:vAnchor="page" w:hAnchor="page" w:x="1149" w:y="132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delivery of bespoke reporting</w:t>
      </w:r>
    </w:p>
    <w:p w:rsidR="00AF4890" w:rsidRDefault="00AF4890">
      <w:pPr>
        <w:framePr w:wrap="auto" w:vAnchor="page" w:hAnchor="page" w:x="4995" w:y="133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special team of</w:t>
      </w:r>
    </w:p>
    <w:p w:rsidR="00AF4890" w:rsidRDefault="00AF4890">
      <w:pPr>
        <w:framePr w:wrap="auto" w:vAnchor="page" w:hAnchor="page" w:x="8141" w:y="133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mapping platform. Users</w:t>
      </w:r>
    </w:p>
    <w:p w:rsidR="00AF4890" w:rsidRDefault="00AF4890">
      <w:pPr>
        <w:framePr w:wrap="auto" w:vAnchor="page" w:hAnchor="page" w:x="11062" w:y="133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entry, evacuation or a</w:t>
      </w:r>
    </w:p>
    <w:p w:rsidR="00AF4890" w:rsidRDefault="00AF4890">
      <w:pPr>
        <w:framePr w:wrap="auto" w:vAnchor="page" w:hAnchor="page" w:x="1149" w:y="134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systems.</w:t>
      </w:r>
    </w:p>
    <w:p w:rsidR="00AF4890" w:rsidRDefault="00AF4890">
      <w:pPr>
        <w:framePr w:wrap="auto" w:vAnchor="page" w:hAnchor="page" w:x="4995" w:y="136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experienced A2 analysts.</w:t>
      </w:r>
    </w:p>
    <w:p w:rsidR="00AF4890" w:rsidRDefault="00AF4890">
      <w:pPr>
        <w:framePr w:wrap="auto" w:vAnchor="page" w:hAnchor="page" w:x="8141" w:y="136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can visualize their</w:t>
      </w:r>
    </w:p>
    <w:p w:rsidR="00AF4890" w:rsidRDefault="00AF4890">
      <w:pPr>
        <w:framePr w:wrap="auto" w:vAnchor="page" w:hAnchor="page" w:x="11062" w:y="136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change in security posture.</w:t>
      </w:r>
    </w:p>
    <w:p w:rsidR="00AF4890" w:rsidRDefault="00AF4890">
      <w:pPr>
        <w:framePr w:wrap="auto" w:vAnchor="page" w:hAnchor="page" w:x="4995" w:y="138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Clients also receive</w:t>
      </w:r>
    </w:p>
    <w:p w:rsidR="00AF4890" w:rsidRDefault="00AF4890">
      <w:pPr>
        <w:framePr w:wrap="auto" w:vAnchor="page" w:hAnchor="page" w:x="8141" w:y="138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operating locations and</w:t>
      </w:r>
    </w:p>
    <w:p w:rsidR="00AF4890" w:rsidRDefault="00B96FED">
      <w:pPr>
        <w:framePr w:wrap="auto" w:vAnchor="page" w:hAnchor="page" w:x="11062" w:y="138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Scotia</w:t>
      </w:r>
      <w:r w:rsidR="00AF4890">
        <w:rPr>
          <w:rFonts w:ascii="Times New Roman" w:hAnsi="Times New Roman"/>
          <w:color w:val="000000"/>
          <w:spacing w:val="-1"/>
        </w:rPr>
        <w:t xml:space="preserve"> Group monitors the</w:t>
      </w:r>
    </w:p>
    <w:p w:rsidR="00AF4890" w:rsidRDefault="00AF4890">
      <w:pPr>
        <w:framePr w:wrap="auto" w:vAnchor="page" w:hAnchor="page" w:x="999" w:y="139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A2 division has a high-</w:t>
      </w:r>
    </w:p>
    <w:p w:rsidR="00AF4890" w:rsidRDefault="00B96FED">
      <w:pPr>
        <w:framePr w:wrap="auto" w:vAnchor="page" w:hAnchor="page" w:x="1149" w:y="141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calibre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analyst team which</w:t>
      </w:r>
    </w:p>
    <w:p w:rsidR="00AF4890" w:rsidRDefault="00AF4890">
      <w:pPr>
        <w:framePr w:wrap="auto" w:vAnchor="page" w:hAnchor="page" w:x="4995" w:y="141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authoritative "post</w:t>
      </w:r>
    </w:p>
    <w:p w:rsidR="00AF4890" w:rsidRDefault="00AF4890">
      <w:pPr>
        <w:framePr w:wrap="auto" w:vAnchor="page" w:hAnchor="page" w:x="8141" w:y="141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personnel in real-time to</w:t>
      </w:r>
    </w:p>
    <w:p w:rsidR="00AF4890" w:rsidRDefault="00AF4890">
      <w:pPr>
        <w:framePr w:wrap="auto" w:vAnchor="page" w:hAnchor="page" w:x="11062" w:y="141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situation at key locations on</w:t>
      </w:r>
    </w:p>
    <w:p w:rsidR="00AF4890" w:rsidRDefault="00AF4890">
      <w:pPr>
        <w:framePr w:wrap="auto" w:vAnchor="page" w:hAnchor="page" w:x="1149" w:y="143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benefits from exploitation of</w:t>
      </w:r>
    </w:p>
    <w:p w:rsidR="00AF4890" w:rsidRDefault="00AF4890">
      <w:pPr>
        <w:framePr w:wrap="auto" w:vAnchor="page" w:hAnchor="page" w:x="4995" w:y="144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incident analyses" to</w:t>
      </w:r>
    </w:p>
    <w:p w:rsidR="00AF4890" w:rsidRDefault="00AF4890">
      <w:pPr>
        <w:framePr w:wrap="auto" w:vAnchor="page" w:hAnchor="page" w:x="8141" w:y="144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support pre-entry project</w:t>
      </w:r>
    </w:p>
    <w:p w:rsidR="00AF4890" w:rsidRDefault="00AF4890">
      <w:pPr>
        <w:framePr w:wrap="auto" w:vAnchor="page" w:hAnchor="page" w:x="11062" w:y="144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the ground and warns when</w:t>
      </w:r>
    </w:p>
    <w:p w:rsidR="00AF4890" w:rsidRDefault="00B96FED">
      <w:pPr>
        <w:framePr w:wrap="auto" w:vAnchor="page" w:hAnchor="page" w:x="1149" w:y="146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>’s operational footprint</w:t>
      </w:r>
    </w:p>
    <w:p w:rsidR="00AF4890" w:rsidRDefault="00AF4890">
      <w:pPr>
        <w:framePr w:wrap="auto" w:vAnchor="page" w:hAnchor="page" w:x="4995" w:y="146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advise on how major</w:t>
      </w:r>
    </w:p>
    <w:p w:rsidR="00AF4890" w:rsidRDefault="00AF4890">
      <w:pPr>
        <w:framePr w:wrap="auto" w:vAnchor="page" w:hAnchor="page" w:x="8141" w:y="146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planning plus crisis and</w:t>
      </w:r>
    </w:p>
    <w:p w:rsidR="00AF4890" w:rsidRDefault="00AF4890">
      <w:pPr>
        <w:framePr w:wrap="auto" w:vAnchor="page" w:hAnchor="page" w:x="11062" w:y="146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risk levels re ach the user’s</w:t>
      </w:r>
    </w:p>
    <w:p w:rsidR="00AF4890" w:rsidRDefault="00AF4890">
      <w:pPr>
        <w:framePr w:wrap="auto" w:vAnchor="page" w:hAnchor="page" w:x="1149" w:y="148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support from a robust</w:t>
      </w:r>
    </w:p>
    <w:p w:rsidR="00AF4890" w:rsidRDefault="00AF4890">
      <w:pPr>
        <w:framePr w:wrap="auto" w:vAnchor="page" w:hAnchor="page" w:x="4995" w:y="14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security events may</w:t>
      </w:r>
    </w:p>
    <w:p w:rsidR="00AF4890" w:rsidRDefault="00AF4890">
      <w:pPr>
        <w:framePr w:wrap="auto" w:vAnchor="page" w:hAnchor="page" w:x="8141" w:y="14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incident management.</w:t>
      </w:r>
    </w:p>
    <w:p w:rsidR="00AF4890" w:rsidRDefault="00AF4890">
      <w:pPr>
        <w:framePr w:wrap="auto" w:vAnchor="page" w:hAnchor="page" w:x="11062" w:y="14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specified levels.</w:t>
      </w:r>
    </w:p>
    <w:p w:rsidR="00AF4890" w:rsidRDefault="00AF4890">
      <w:pPr>
        <w:framePr w:wrap="auto" w:vAnchor="page" w:hAnchor="page" w:x="1149" w:y="150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Expert Network.</w:t>
      </w:r>
    </w:p>
    <w:p w:rsidR="00AF4890" w:rsidRDefault="00AF4890">
      <w:pPr>
        <w:framePr w:wrap="auto" w:vAnchor="page" w:hAnchor="page" w:x="4995" w:y="151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impact their business and</w:t>
      </w:r>
    </w:p>
    <w:p w:rsidR="00AF4890" w:rsidRDefault="00AF4890">
      <w:pPr>
        <w:framePr w:wrap="auto" w:vAnchor="page" w:hAnchor="page" w:x="4995" w:y="154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personnel.</w:t>
      </w:r>
    </w:p>
    <w:p w:rsidR="00AF4890" w:rsidRDefault="00AF4890">
      <w:pPr>
        <w:framePr w:wrap="auto" w:vAnchor="page" w:hAnchor="page" w:x="999" w:y="155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A2 reporting is enabled by both</w:t>
      </w:r>
    </w:p>
    <w:p w:rsidR="00AF4890" w:rsidRDefault="00AF4890">
      <w:pPr>
        <w:framePr w:wrap="auto" w:vAnchor="page" w:hAnchor="page" w:x="1149" w:y="157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human intelligence and</w:t>
      </w:r>
    </w:p>
    <w:p w:rsidR="00AF4890" w:rsidRDefault="00AF4890">
      <w:pPr>
        <w:framePr w:wrap="auto" w:vAnchor="page" w:hAnchor="page" w:x="1149" w:y="159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advanced technology. The</w:t>
      </w:r>
    </w:p>
    <w:p w:rsidR="00AF4890" w:rsidRDefault="00AF4890">
      <w:pPr>
        <w:framePr w:wrap="auto" w:vAnchor="page" w:hAnchor="page" w:x="4995" w:y="161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Commissioned Reports</w:t>
      </w:r>
    </w:p>
    <w:p w:rsidR="00AF4890" w:rsidRDefault="00AF4890">
      <w:pPr>
        <w:framePr w:wrap="auto" w:vAnchor="page" w:hAnchor="page" w:x="8141" w:y="161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Environmental</w:t>
      </w:r>
    </w:p>
    <w:p w:rsidR="00AF4890" w:rsidRDefault="00AF4890">
      <w:pPr>
        <w:framePr w:wrap="auto" w:vAnchor="page" w:hAnchor="page" w:x="11062" w:y="161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Executive Briefings</w:t>
      </w:r>
    </w:p>
    <w:p w:rsidR="00AF4890" w:rsidRDefault="00AF4890">
      <w:pPr>
        <w:framePr w:wrap="auto" w:vAnchor="page" w:hAnchor="page" w:x="13135" w:y="161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give</w:t>
      </w:r>
    </w:p>
    <w:p w:rsidR="00AF4890" w:rsidRDefault="00AF4890">
      <w:pPr>
        <w:framePr w:wrap="auto" w:vAnchor="page" w:hAnchor="page" w:x="1149" w:y="162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24/7 Control Centre</w:t>
      </w:r>
    </w:p>
    <w:p w:rsidR="00AF4890" w:rsidRDefault="00AF4890">
      <w:pPr>
        <w:framePr w:wrap="auto" w:vAnchor="page" w:hAnchor="page" w:x="1149" w:y="164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serves as the fusion point for</w:t>
      </w:r>
    </w:p>
    <w:p w:rsidR="00AF4890" w:rsidRDefault="00AF4890">
      <w:pPr>
        <w:framePr w:wrap="auto" w:vAnchor="page" w:hAnchor="page" w:x="8141" w:y="164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</w:rPr>
        <w:t>Scanning</w:t>
      </w:r>
    </w:p>
    <w:p w:rsidR="00AF4890" w:rsidRDefault="00AF4890">
      <w:pPr>
        <w:framePr w:wrap="auto" w:vAnchor="page" w:hAnchor="page" w:x="9214" w:y="164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uses website,</w:t>
      </w:r>
    </w:p>
    <w:p w:rsidR="00AF4890" w:rsidRDefault="00AF4890">
      <w:pPr>
        <w:framePr w:wrap="auto" w:vAnchor="page" w:hAnchor="page" w:x="4995" w:y="164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result when users task our</w:t>
      </w:r>
    </w:p>
    <w:p w:rsidR="00AF4890" w:rsidRDefault="00AF4890">
      <w:pPr>
        <w:framePr w:wrap="auto" w:vAnchor="page" w:hAnchor="page" w:x="11062" w:y="164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senior decision-makers</w:t>
      </w:r>
    </w:p>
    <w:p w:rsidR="00AF4890" w:rsidRDefault="00AF4890">
      <w:pPr>
        <w:framePr w:wrap="auto" w:vAnchor="page" w:hAnchor="page" w:x="1149" w:y="166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our Security Operations,</w:t>
      </w:r>
    </w:p>
    <w:p w:rsidR="00AF4890" w:rsidRDefault="00AF4890">
      <w:pPr>
        <w:framePr w:wrap="auto" w:vAnchor="page" w:hAnchor="page" w:x="8141" w:y="166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media and public opinion</w:t>
      </w:r>
    </w:p>
    <w:p w:rsidR="00AF4890" w:rsidRDefault="00AF4890">
      <w:pPr>
        <w:framePr w:wrap="auto" w:vAnchor="page" w:hAnchor="page" w:x="4995" w:y="167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expert team to report on</w:t>
      </w:r>
    </w:p>
    <w:p w:rsidR="00AF4890" w:rsidRDefault="00AF4890">
      <w:pPr>
        <w:framePr w:wrap="auto" w:vAnchor="page" w:hAnchor="page" w:x="11062" w:y="167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the access to regular and</w:t>
      </w:r>
    </w:p>
    <w:p w:rsidR="00AF4890" w:rsidRDefault="00AF4890">
      <w:pPr>
        <w:framePr w:wrap="auto" w:vAnchor="page" w:hAnchor="page" w:x="1149" w:y="169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Intelligence, Tracking and</w:t>
      </w:r>
    </w:p>
    <w:p w:rsidR="00AF4890" w:rsidRDefault="00AF4890">
      <w:pPr>
        <w:framePr w:wrap="auto" w:vAnchor="page" w:hAnchor="page" w:x="4995" w:y="169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single issues of very</w:t>
      </w:r>
    </w:p>
    <w:p w:rsidR="00AF4890" w:rsidRDefault="00AF4890">
      <w:pPr>
        <w:framePr w:wrap="auto" w:vAnchor="page" w:hAnchor="page" w:x="8141" w:y="169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sampling to scan for</w:t>
      </w:r>
    </w:p>
    <w:p w:rsidR="00AF4890" w:rsidRDefault="00AF4890">
      <w:pPr>
        <w:framePr w:wrap="auto" w:vAnchor="page" w:hAnchor="page" w:x="11062" w:y="169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ad hoc briefings by Olive’s</w:t>
      </w:r>
    </w:p>
    <w:p w:rsidR="00AF4890" w:rsidRDefault="00AF4890">
      <w:pPr>
        <w:framePr w:wrap="auto" w:vAnchor="page" w:hAnchor="page" w:x="1149" w:y="171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Emergency Response</w:t>
      </w:r>
    </w:p>
    <w:p w:rsidR="00AF4890" w:rsidRDefault="00AF4890">
      <w:pPr>
        <w:framePr w:wrap="auto" w:vAnchor="page" w:hAnchor="page" w:x="8141" w:y="172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hostile intentions and</w:t>
      </w:r>
    </w:p>
    <w:p w:rsidR="00AF4890" w:rsidRDefault="00AF4890">
      <w:pPr>
        <w:framePr w:wrap="auto" w:vAnchor="page" w:hAnchor="page" w:x="4995" w:y="17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specific and highly</w:t>
      </w:r>
    </w:p>
    <w:p w:rsidR="00AF4890" w:rsidRDefault="00AF4890">
      <w:pPr>
        <w:framePr w:wrap="auto" w:vAnchor="page" w:hAnchor="page" w:x="11062" w:y="17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authoritative experts across</w:t>
      </w:r>
    </w:p>
    <w:p w:rsidR="00AF4890" w:rsidRDefault="00AF4890">
      <w:pPr>
        <w:framePr w:wrap="auto" w:vAnchor="page" w:hAnchor="page" w:x="8141" w:y="174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surveillance, plus risks to</w:t>
      </w:r>
    </w:p>
    <w:p w:rsidR="00AF4890" w:rsidRDefault="00AF4890">
      <w:pPr>
        <w:framePr w:wrap="auto" w:vAnchor="page" w:hAnchor="page" w:x="4995" w:y="174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confidential interest to their</w:t>
      </w:r>
    </w:p>
    <w:p w:rsidR="00AF4890" w:rsidRDefault="00AF4890">
      <w:pPr>
        <w:framePr w:wrap="auto" w:vAnchor="page" w:hAnchor="page" w:x="11062" w:y="174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the full range of threat and</w:t>
      </w:r>
    </w:p>
    <w:p w:rsidR="00AF4890" w:rsidRDefault="00AF4890">
      <w:pPr>
        <w:framePr w:wrap="auto" w:vAnchor="page" w:hAnchor="page" w:x="8141" w:y="177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market entry, reputation</w:t>
      </w:r>
    </w:p>
    <w:p w:rsidR="00AF4890" w:rsidRDefault="00AF4890">
      <w:pPr>
        <w:framePr w:wrap="auto" w:vAnchor="page" w:hAnchor="page" w:x="924" w:y="177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95" w:y="177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business. Using on-the-</w:t>
      </w:r>
    </w:p>
    <w:p w:rsidR="00AF4890" w:rsidRDefault="00AF4890">
      <w:pPr>
        <w:framePr w:wrap="auto" w:vAnchor="page" w:hAnchor="page" w:x="11062" w:y="177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risk issues. The service</w:t>
      </w:r>
    </w:p>
    <w:p w:rsidR="00AF4890" w:rsidRDefault="00AF4890">
      <w:pPr>
        <w:framePr w:wrap="auto" w:vAnchor="page" w:hAnchor="page" w:x="973" w:y="179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8141" w:y="179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and intellectual property.</w:t>
      </w:r>
    </w:p>
    <w:p w:rsidR="00AF4890" w:rsidRDefault="00AF4890">
      <w:pPr>
        <w:framePr w:wrap="auto" w:vAnchor="page" w:hAnchor="page" w:x="4995" w:y="180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ground sources, A2 can drill</w:t>
      </w:r>
    </w:p>
    <w:p w:rsidR="00AF4890" w:rsidRDefault="00AF4890">
      <w:pPr>
        <w:framePr w:wrap="auto" w:vAnchor="page" w:hAnchor="page" w:x="11062" w:y="180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is confidential, flexible,</w:t>
      </w:r>
    </w:p>
    <w:p w:rsidR="00AF4890" w:rsidRDefault="00AF4890">
      <w:pPr>
        <w:framePr w:wrap="auto" w:vAnchor="page" w:hAnchor="page" w:x="973" w:y="181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95" w:y="182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down into local security and</w:t>
      </w:r>
    </w:p>
    <w:p w:rsidR="00AF4890" w:rsidRDefault="00AF4890">
      <w:pPr>
        <w:framePr w:wrap="auto" w:vAnchor="page" w:hAnchor="page" w:x="8141" w:y="182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 surprising number   of</w:t>
      </w:r>
    </w:p>
    <w:p w:rsidR="00AF4890" w:rsidRDefault="00AF4890">
      <w:pPr>
        <w:framePr w:wrap="auto" w:vAnchor="page" w:hAnchor="page" w:x="11062" w:y="182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interactive and completely</w:t>
      </w:r>
    </w:p>
    <w:p w:rsidR="00AF4890" w:rsidRDefault="00AF4890">
      <w:pPr>
        <w:framePr w:wrap="auto" w:vAnchor="page" w:hAnchor="page" w:x="973" w:y="18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4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8141" w:y="185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threats and indicators are</w:t>
      </w:r>
    </w:p>
    <w:p w:rsidR="00AF4890" w:rsidRDefault="00AF4890">
      <w:pPr>
        <w:framePr w:wrap="auto" w:vAnchor="page" w:hAnchor="page" w:x="4995" w:y="185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political dynamics. Verbal</w:t>
      </w:r>
    </w:p>
    <w:p w:rsidR="00AF4890" w:rsidRDefault="00AF4890">
      <w:pPr>
        <w:framePr w:wrap="auto" w:vAnchor="page" w:hAnchor="page" w:x="11062" w:y="185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bespoke to requirements.</w:t>
      </w:r>
    </w:p>
    <w:p w:rsidR="00AF4890" w:rsidRDefault="00AF4890">
      <w:pPr>
        <w:framePr w:wrap="auto" w:vAnchor="page" w:hAnchor="page" w:x="973" w:y="186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8141" w:y="187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visible for those who</w:t>
      </w:r>
    </w:p>
    <w:p w:rsidR="00AF4890" w:rsidRDefault="00AF4890">
      <w:pPr>
        <w:framePr w:wrap="auto" w:vAnchor="page" w:hAnchor="page" w:x="4995" w:y="187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briefings can be arranged</w:t>
      </w:r>
    </w:p>
    <w:p w:rsidR="00AF4890" w:rsidRDefault="00AF4890">
      <w:pPr>
        <w:framePr w:wrap="auto" w:vAnchor="page" w:hAnchor="page" w:x="11062" w:y="187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Briefings can be targeted</w:t>
      </w:r>
    </w:p>
    <w:p w:rsidR="00AF4890" w:rsidRDefault="00AF4890">
      <w:pPr>
        <w:framePr w:wrap="auto" w:vAnchor="page" w:hAnchor="page" w:x="973" w:y="188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95" w:y="190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either in conjunction with</w:t>
      </w:r>
    </w:p>
    <w:p w:rsidR="00AF4890" w:rsidRDefault="00AF4890">
      <w:pPr>
        <w:framePr w:wrap="auto" w:vAnchor="page" w:hAnchor="page" w:x="8141" w:y="190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know where to look.</w:t>
      </w:r>
    </w:p>
    <w:p w:rsidR="00AF4890" w:rsidRDefault="00AF4890">
      <w:pPr>
        <w:framePr w:wrap="auto" w:vAnchor="page" w:hAnchor="page" w:x="11062" w:y="190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at board- level decision-</w:t>
      </w:r>
    </w:p>
    <w:p w:rsidR="00AF4890" w:rsidRDefault="00AF4890">
      <w:pPr>
        <w:framePr w:wrap="auto" w:vAnchor="page" w:hAnchor="page" w:x="924" w:y="191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3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95" w:y="193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commissioned reports, or</w:t>
      </w:r>
    </w:p>
    <w:p w:rsidR="00AF4890" w:rsidRDefault="00AF4890">
      <w:pPr>
        <w:framePr w:wrap="auto" w:vAnchor="page" w:hAnchor="page" w:x="11062" w:y="193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makers, security</w:t>
      </w:r>
    </w:p>
    <w:p w:rsidR="00AF4890" w:rsidRDefault="00AF4890">
      <w:pPr>
        <w:framePr w:wrap="auto" w:vAnchor="page" w:hAnchor="page" w:x="924" w:y="194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95" w:y="195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as a stand-alone service.</w:t>
      </w:r>
    </w:p>
    <w:p w:rsidR="00AF4890" w:rsidRDefault="00AF4890">
      <w:pPr>
        <w:framePr w:wrap="auto" w:vAnchor="page" w:hAnchor="page" w:x="11062" w:y="195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management, or even</w:t>
      </w:r>
    </w:p>
    <w:p w:rsidR="00AF4890" w:rsidRDefault="00AF4890">
      <w:pPr>
        <w:framePr w:wrap="auto" w:vAnchor="page" w:hAnchor="page" w:x="924" w:y="19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11062" w:y="198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expatriate personnel</w:t>
      </w:r>
    </w:p>
    <w:p w:rsidR="00AF4890" w:rsidRDefault="00AF4890">
      <w:pPr>
        <w:framePr w:wrap="auto" w:vAnchor="page" w:hAnchor="page" w:x="11062" w:y="200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</w:rPr>
        <w:t>and families.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890" w:rsidRDefault="00EE54F6">
      <w:pPr>
        <w:framePr w:hSpace="142" w:wrap="auto" w:vAnchor="page" w:hAnchor="page" w:x="9439" w:y="137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48025" cy="3295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2C" w:rsidRPr="00C557F3" w:rsidRDefault="00CC422C" w:rsidP="00CC422C">
      <w:pPr>
        <w:framePr w:wrap="auto" w:vAnchor="page" w:hAnchor="page" w:x="12210" w:y="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7 (1-2)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844" w:y="25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44"/>
          <w:szCs w:val="44"/>
        </w:rPr>
        <w:t>Training</w:t>
      </w:r>
    </w:p>
    <w:p w:rsidR="00AF4890" w:rsidRDefault="00AF4890">
      <w:pPr>
        <w:framePr w:wrap="auto" w:vAnchor="page" w:hAnchor="page" w:x="4794" w:y="3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An organisation’s succe</w:t>
      </w:r>
      <w:r w:rsidR="00B97EBC">
        <w:rPr>
          <w:rFonts w:ascii="Times New Roman" w:hAnsi="Times New Roman"/>
          <w:color w:val="221E1F"/>
          <w:spacing w:val="-1"/>
          <w:sz w:val="24"/>
          <w:szCs w:val="24"/>
        </w:rPr>
        <w:t>ss is underpinned by its people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ensuring they are</w:t>
      </w:r>
    </w:p>
    <w:p w:rsidR="00AF4890" w:rsidRDefault="00AF4890">
      <w:pPr>
        <w:framePr w:wrap="auto" w:vAnchor="page" w:hAnchor="page" w:x="924" w:y="40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Who is </w:t>
      </w:r>
      <w:r w:rsidR="00B96FED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42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effectively trained to operate in volatile or high risk environments is critical.  </w:t>
      </w:r>
      <w:r w:rsidR="00B96FED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</w:p>
    <w:p w:rsidR="00AF4890" w:rsidRDefault="00B96FED">
      <w:pPr>
        <w:framePr w:wrap="auto" w:vAnchor="page" w:hAnchor="page" w:x="924" w:y="4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Scotia</w:t>
      </w:r>
      <w:r w:rsidR="00AF4890">
        <w:rPr>
          <w:rFonts w:ascii="Times New Roman" w:hAnsi="Times New Roman"/>
          <w:color w:val="000000"/>
          <w:spacing w:val="-1"/>
          <w:sz w:val="16"/>
          <w:szCs w:val="16"/>
        </w:rPr>
        <w:t xml:space="preserve"> Group is a global provider</w:t>
      </w:r>
    </w:p>
    <w:p w:rsidR="00AF4890" w:rsidRDefault="00AF4890">
      <w:pPr>
        <w:framePr w:wrap="auto" w:vAnchor="page" w:hAnchor="page" w:x="4794" w:y="45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Group believes training is an essential element of both capability and duty of care.</w:t>
      </w:r>
    </w:p>
    <w:p w:rsidR="00AF4890" w:rsidRDefault="00AF4890">
      <w:pPr>
        <w:framePr w:wrap="auto" w:vAnchor="page" w:hAnchor="page" w:x="924" w:y="47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of integrated security and risk</w:t>
      </w:r>
    </w:p>
    <w:p w:rsidR="00AF4890" w:rsidRDefault="00AF4890">
      <w:pPr>
        <w:framePr w:wrap="auto" w:vAnchor="page" w:hAnchor="page" w:x="4794" w:y="47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This drives our approach and ensures that we work with our clients to provide the</w:t>
      </w:r>
    </w:p>
    <w:p w:rsidR="00AF4890" w:rsidRDefault="00AF4890">
      <w:pPr>
        <w:framePr w:wrap="auto" w:vAnchor="page" w:hAnchor="page" w:x="924" w:y="49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mitigation solutions that enable</w:t>
      </w:r>
    </w:p>
    <w:p w:rsidR="00AF4890" w:rsidRDefault="00AF4890">
      <w:pPr>
        <w:framePr w:wrap="auto" w:vAnchor="page" w:hAnchor="page" w:x="4794" w:y="50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highest quality and most relevant training for their needs.</w:t>
      </w:r>
    </w:p>
    <w:p w:rsidR="00AF4890" w:rsidRDefault="00AF4890">
      <w:pPr>
        <w:framePr w:wrap="auto" w:vAnchor="page" w:hAnchor="page" w:x="924" w:y="52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governments, non-governmental</w:t>
      </w:r>
    </w:p>
    <w:p w:rsidR="00AF4890" w:rsidRDefault="00AF4890">
      <w:pPr>
        <w:framePr w:wrap="auto" w:vAnchor="page" w:hAnchor="page" w:x="924" w:y="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international organisations,</w:t>
      </w:r>
    </w:p>
    <w:p w:rsidR="00AF4890" w:rsidRDefault="00AF4890">
      <w:pPr>
        <w:framePr w:wrap="auto" w:vAnchor="page" w:hAnchor="page" w:x="924" w:y="56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and commercial customers to</w:t>
      </w:r>
    </w:p>
    <w:p w:rsidR="00AF4890" w:rsidRDefault="00B96FED">
      <w:pPr>
        <w:framePr w:wrap="auto" w:vAnchor="page" w:hAnchor="page" w:x="4794" w:y="56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offers bespoke training solutions for corporations, executives, NGOs,</w:t>
      </w:r>
    </w:p>
    <w:p w:rsidR="00AF4890" w:rsidRDefault="00AF4890">
      <w:pPr>
        <w:framePr w:wrap="auto" w:vAnchor="page" w:hAnchor="page" w:x="924" w:y="5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assure high-value assets.</w:t>
      </w:r>
    </w:p>
    <w:p w:rsidR="00AF4890" w:rsidRDefault="00AF4890">
      <w:pPr>
        <w:framePr w:wrap="auto" w:vAnchor="page" w:hAnchor="page" w:x="4794" w:y="59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governments and emergency services, as well as military and law enforcement</w:t>
      </w:r>
    </w:p>
    <w:p w:rsidR="00AF4890" w:rsidRDefault="00AF4890">
      <w:pPr>
        <w:framePr w:wrap="auto" w:vAnchor="page" w:hAnchor="page" w:x="4794" w:y="62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personnel. Courses are taught by highly experienced trainers, a majority of whom</w:t>
      </w:r>
    </w:p>
    <w:p w:rsidR="00AF4890" w:rsidRDefault="00AF4890">
      <w:pPr>
        <w:framePr w:wrap="auto" w:vAnchor="page" w:hAnchor="page" w:x="924" w:y="6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The company offers an</w:t>
      </w:r>
    </w:p>
    <w:p w:rsidR="00AF4890" w:rsidRDefault="00AF4890">
      <w:pPr>
        <w:framePr w:wrap="auto" w:vAnchor="page" w:hAnchor="page" w:x="4794" w:y="65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are former Special Forces Instructors. </w:t>
      </w:r>
      <w:r w:rsidR="00B96FED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trainers combine current</w:t>
      </w:r>
    </w:p>
    <w:p w:rsidR="00AF4890" w:rsidRDefault="00AF4890">
      <w:pPr>
        <w:framePr w:wrap="auto" w:vAnchor="page" w:hAnchor="page" w:x="924" w:y="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array of security services and</w:t>
      </w:r>
    </w:p>
    <w:p w:rsidR="00AF4890" w:rsidRDefault="00AF4890">
      <w:pPr>
        <w:framePr w:wrap="auto" w:vAnchor="page" w:hAnchor="page" w:x="924" w:y="68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technology-enabled solutions</w:t>
      </w:r>
    </w:p>
    <w:p w:rsidR="00AF4890" w:rsidRDefault="00AF4890">
      <w:pPr>
        <w:framePr w:wrap="auto" w:vAnchor="page" w:hAnchor="page" w:x="4794" w:y="68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methodology with contemporary operational experience and courses are</w:t>
      </w:r>
    </w:p>
    <w:p w:rsidR="00AF4890" w:rsidRDefault="00AF4890">
      <w:pPr>
        <w:framePr w:wrap="auto" w:vAnchor="page" w:hAnchor="page" w:x="924" w:y="70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to support critical infrastructure</w:t>
      </w:r>
    </w:p>
    <w:p w:rsidR="00AF4890" w:rsidRDefault="00AF4890">
      <w:pPr>
        <w:framePr w:wrap="auto" w:vAnchor="page" w:hAnchor="page" w:x="4794" w:y="70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continually reviewed and updated to ensure their relevance and adherence to</w:t>
      </w:r>
    </w:p>
    <w:p w:rsidR="00AF4890" w:rsidRDefault="00AF4890">
      <w:pPr>
        <w:framePr w:wrap="auto" w:vAnchor="page" w:hAnchor="page" w:x="924" w:y="7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protection, post-conflict</w:t>
      </w:r>
    </w:p>
    <w:p w:rsidR="00AF4890" w:rsidRDefault="00AF4890">
      <w:pPr>
        <w:framePr w:wrap="auto" w:vAnchor="page" w:hAnchor="page" w:x="4794" w:y="73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standards of best practice.</w:t>
      </w:r>
    </w:p>
    <w:p w:rsidR="00AF4890" w:rsidRDefault="00AF4890">
      <w:pPr>
        <w:framePr w:wrap="auto" w:vAnchor="page" w:hAnchor="page" w:x="924" w:y="75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reconstruction, humanitarian</w:t>
      </w:r>
    </w:p>
    <w:p w:rsidR="00AF4890" w:rsidRDefault="00AF4890">
      <w:pPr>
        <w:framePr w:wrap="auto" w:vAnchor="page" w:hAnchor="page" w:x="924" w:y="7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work and emerging</w:t>
      </w:r>
    </w:p>
    <w:p w:rsidR="00AF4890" w:rsidRDefault="00AF4890">
      <w:pPr>
        <w:framePr w:wrap="auto" w:vAnchor="page" w:hAnchor="page" w:x="924" w:y="7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16"/>
          <w:szCs w:val="16"/>
        </w:rPr>
        <w:t>market requirements.</w:t>
      </w:r>
    </w:p>
    <w:p w:rsidR="00AF4890" w:rsidRDefault="00B97EBC">
      <w:pPr>
        <w:framePr w:wrap="auto" w:vAnchor="page" w:hAnchor="page" w:x="4794" w:y="79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offers over 70 courses, including;</w:t>
      </w:r>
    </w:p>
    <w:p w:rsidR="00AF4890" w:rsidRDefault="00AF4890">
      <w:pPr>
        <w:framePr w:wrap="auto" w:vAnchor="page" w:hAnchor="page" w:x="924" w:y="84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19" w:y="85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Close Protection</w:t>
      </w:r>
    </w:p>
    <w:p w:rsidR="00AF4890" w:rsidRDefault="00AF4890">
      <w:pPr>
        <w:framePr w:wrap="auto" w:vAnchor="page" w:hAnchor="page" w:x="8465" w:y="86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Emergency Response</w:t>
      </w:r>
    </w:p>
    <w:p w:rsidR="00AF4890" w:rsidRDefault="00AF4890">
      <w:pPr>
        <w:framePr w:wrap="auto" w:vAnchor="page" w:hAnchor="page" w:x="924" w:y="86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19" w:y="88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Security Management</w:t>
      </w:r>
    </w:p>
    <w:p w:rsidR="00AF4890" w:rsidRDefault="00AF4890">
      <w:pPr>
        <w:framePr w:wrap="auto" w:vAnchor="page" w:hAnchor="page" w:x="924" w:y="88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8465" w:y="89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Health and Safety</w:t>
      </w:r>
    </w:p>
    <w:p w:rsidR="00AF4890" w:rsidRDefault="00AF4890">
      <w:pPr>
        <w:framePr w:wrap="auto" w:vAnchor="page" w:hAnchor="page" w:x="924" w:y="91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4919" w:y="9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Driving Courses</w:t>
      </w:r>
    </w:p>
    <w:p w:rsidR="00AF4890" w:rsidRDefault="00AF4890">
      <w:pPr>
        <w:framePr w:wrap="auto" w:vAnchor="page" w:hAnchor="page" w:x="8465" w:y="92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Fire Safety</w:t>
      </w:r>
    </w:p>
    <w:p w:rsidR="00AF4890" w:rsidRDefault="00AF4890">
      <w:pPr>
        <w:framePr w:wrap="auto" w:vAnchor="page" w:hAnchor="page" w:x="4919" w:y="93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Firearms</w:t>
      </w:r>
    </w:p>
    <w:p w:rsidR="00AF4890" w:rsidRDefault="0068084F">
      <w:pPr>
        <w:framePr w:wrap="auto" w:vAnchor="page" w:hAnchor="page" w:x="4794" w:y="99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Group’s US training facilit</w:t>
      </w:r>
      <w:r w:rsidR="00B97EBC">
        <w:rPr>
          <w:rFonts w:ascii="Times New Roman" w:hAnsi="Times New Roman"/>
          <w:color w:val="221E1F"/>
          <w:spacing w:val="-1"/>
          <w:sz w:val="24"/>
          <w:szCs w:val="24"/>
        </w:rPr>
        <w:t>ies</w:t>
      </w:r>
    </w:p>
    <w:p w:rsidR="00AF4890" w:rsidRDefault="00AF4890">
      <w:pPr>
        <w:framePr w:wrap="auto" w:vAnchor="page" w:hAnchor="page" w:x="4794" w:y="102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unparalleled experience, complete with live fire capability for anyone working in</w:t>
      </w:r>
    </w:p>
    <w:p w:rsidR="00AF4890" w:rsidRDefault="00AF4890">
      <w:pPr>
        <w:framePr w:wrap="auto" w:vAnchor="page" w:hAnchor="page" w:x="4794" w:y="105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very high risk environments. In addition to the US training base, </w:t>
      </w:r>
      <w:r w:rsidR="00B97EBC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also</w:t>
      </w:r>
    </w:p>
    <w:p w:rsidR="00AF4890" w:rsidRDefault="00AF4890">
      <w:pPr>
        <w:framePr w:wrap="auto" w:vAnchor="page" w:hAnchor="page" w:x="4794" w:y="108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provides peripatetic training teams which can deliver courses at locations</w:t>
      </w:r>
    </w:p>
    <w:p w:rsidR="00AF4890" w:rsidRDefault="00AF4890">
      <w:pPr>
        <w:framePr w:wrap="auto" w:vAnchor="page" w:hAnchor="page" w:x="4794" w:y="111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convenient to the client’s centre of operations.</w:t>
      </w:r>
    </w:p>
    <w:p w:rsidR="00AF4890" w:rsidRDefault="00AF4890">
      <w:pPr>
        <w:framePr w:wrap="auto" w:vAnchor="page" w:hAnchor="page" w:x="924" w:y="112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Why choose </w:t>
      </w:r>
      <w:r w:rsidR="00B97EBC"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>Scotia</w:t>
      </w:r>
      <w:r>
        <w:rPr>
          <w:rFonts w:ascii="Times New Roman" w:hAnsi="Times New Roman"/>
          <w:b/>
          <w:bCs/>
          <w:color w:val="837A17"/>
          <w:spacing w:val="-1"/>
          <w:sz w:val="16"/>
          <w:szCs w:val="16"/>
        </w:rPr>
        <w:t xml:space="preserve"> Group?</w:t>
      </w:r>
    </w:p>
    <w:p w:rsidR="00AF4890" w:rsidRDefault="00AF4890">
      <w:pPr>
        <w:framePr w:wrap="auto" w:vAnchor="page" w:hAnchor="page" w:x="4794" w:y="116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CUSTOMER FOCUSED SOLUTIONS</w:t>
      </w:r>
    </w:p>
    <w:p w:rsidR="00AF4890" w:rsidRDefault="00AF4890">
      <w:pPr>
        <w:framePr w:wrap="auto" w:vAnchor="page" w:hAnchor="page" w:x="999" w:y="117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End to end solutions -</w:t>
      </w:r>
    </w:p>
    <w:p w:rsidR="00AF4890" w:rsidRDefault="00AF4890">
      <w:pPr>
        <w:framePr w:wrap="auto" w:vAnchor="page" w:hAnchor="page" w:x="1149" w:y="119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from feasibility and design</w:t>
      </w:r>
    </w:p>
    <w:p w:rsidR="00AF4890" w:rsidRDefault="00AF4890">
      <w:pPr>
        <w:framePr w:wrap="auto" w:vAnchor="page" w:hAnchor="page" w:x="1149" w:y="121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to procurement and</w:t>
      </w:r>
    </w:p>
    <w:p w:rsidR="00AF4890" w:rsidRDefault="00AF4890">
      <w:pPr>
        <w:framePr w:wrap="auto" w:vAnchor="page" w:hAnchor="page" w:x="4794" w:y="122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Rather than provide generic courses, </w:t>
      </w:r>
      <w:r w:rsidR="00B97EBC"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works in close consultation with</w:t>
      </w:r>
    </w:p>
    <w:p w:rsidR="00AF4890" w:rsidRDefault="00AF4890">
      <w:pPr>
        <w:framePr w:wrap="auto" w:vAnchor="page" w:hAnchor="page" w:x="1149" w:y="124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implementation</w:t>
      </w:r>
    </w:p>
    <w:p w:rsidR="00AF4890" w:rsidRDefault="00AF4890">
      <w:pPr>
        <w:framePr w:wrap="auto" w:vAnchor="page" w:hAnchor="page" w:x="4794" w:y="125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clients to determine their exact training or learning requirements. This enables us to</w:t>
      </w:r>
    </w:p>
    <w:p w:rsidR="00AF4890" w:rsidRDefault="00AF4890">
      <w:pPr>
        <w:framePr w:wrap="auto" w:vAnchor="page" w:hAnchor="page" w:x="4794" w:y="128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design the courses or products which will be of most benefit and value to the client,</w:t>
      </w:r>
    </w:p>
    <w:p w:rsidR="00AF4890" w:rsidRDefault="00AF4890">
      <w:pPr>
        <w:framePr w:wrap="auto" w:vAnchor="page" w:hAnchor="page" w:x="999" w:y="128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Customer focused solutions</w:t>
      </w:r>
    </w:p>
    <w:p w:rsidR="00AF4890" w:rsidRDefault="00AF4890">
      <w:pPr>
        <w:framePr w:wrap="auto" w:vAnchor="page" w:hAnchor="page" w:x="1149" w:y="131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tailored to specific</w:t>
      </w:r>
    </w:p>
    <w:p w:rsidR="00AF4890" w:rsidRDefault="00AF4890">
      <w:pPr>
        <w:framePr w:wrap="auto" w:vAnchor="page" w:hAnchor="page" w:x="4794" w:y="131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potentially providing time and cost savings, while delivering an optimum service.</w:t>
      </w:r>
    </w:p>
    <w:p w:rsidR="00AF4890" w:rsidRDefault="00AF4890">
      <w:pPr>
        <w:framePr w:wrap="auto" w:vAnchor="page" w:hAnchor="page" w:x="1149" w:y="133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requirements</w:t>
      </w:r>
    </w:p>
    <w:p w:rsidR="00AF4890" w:rsidRDefault="00AF4890">
      <w:pPr>
        <w:framePr w:wrap="auto" w:vAnchor="page" w:hAnchor="page" w:x="4794" w:y="137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INSTRUCTORS WITH</w:t>
      </w:r>
    </w:p>
    <w:p w:rsidR="00AF4890" w:rsidRDefault="00AF4890">
      <w:pPr>
        <w:framePr w:wrap="auto" w:vAnchor="page" w:hAnchor="page" w:x="999" w:y="137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World class training facility</w:t>
      </w:r>
    </w:p>
    <w:p w:rsidR="00AF4890" w:rsidRDefault="00AF4890">
      <w:pPr>
        <w:framePr w:wrap="auto" w:vAnchor="page" w:hAnchor="page" w:x="4794" w:y="139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CONTEMPORARY OPERATIONAL</w:t>
      </w:r>
    </w:p>
    <w:p w:rsidR="00AF4890" w:rsidRDefault="00AF4890">
      <w:pPr>
        <w:framePr w:wrap="auto" w:vAnchor="page" w:hAnchor="page" w:x="1149" w:y="140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in the US, with multiple</w:t>
      </w:r>
    </w:p>
    <w:p w:rsidR="00AF4890" w:rsidRDefault="00AF4890">
      <w:pPr>
        <w:framePr w:wrap="auto" w:vAnchor="page" w:hAnchor="page" w:x="1149" w:y="142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driver training tracks and</w:t>
      </w:r>
    </w:p>
    <w:p w:rsidR="00AF4890" w:rsidRDefault="00AF4890">
      <w:pPr>
        <w:framePr w:wrap="auto" w:vAnchor="page" w:hAnchor="page" w:x="4794" w:y="142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EXPERIENCE</w:t>
      </w:r>
    </w:p>
    <w:p w:rsidR="00AF4890" w:rsidRDefault="00AF4890">
      <w:pPr>
        <w:framePr w:wrap="auto" w:vAnchor="page" w:hAnchor="page" w:x="1149" w:y="144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live fire ranges</w:t>
      </w:r>
    </w:p>
    <w:p w:rsidR="00AF4890" w:rsidRDefault="00B97EBC">
      <w:pPr>
        <w:framePr w:wrap="auto" w:vAnchor="page" w:hAnchor="page" w:x="4794" w:y="148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instructors are experts in</w:t>
      </w:r>
    </w:p>
    <w:p w:rsidR="00AF4890" w:rsidRDefault="00AF4890">
      <w:pPr>
        <w:framePr w:wrap="auto" w:vAnchor="page" w:hAnchor="page" w:x="999" w:y="149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Experts tuition from former</w:t>
      </w:r>
    </w:p>
    <w:p w:rsidR="00AF4890" w:rsidRDefault="00AF4890">
      <w:pPr>
        <w:framePr w:wrap="auto" w:vAnchor="page" w:hAnchor="page" w:x="4794" w:y="151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their fields, and are recruited from the</w:t>
      </w:r>
    </w:p>
    <w:p w:rsidR="00AF4890" w:rsidRDefault="00AF4890">
      <w:pPr>
        <w:framePr w:wrap="auto" w:vAnchor="page" w:hAnchor="page" w:x="1149" w:y="151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UK Special Forces instructors</w:t>
      </w:r>
    </w:p>
    <w:p w:rsidR="00AF4890" w:rsidRDefault="00AF4890">
      <w:pPr>
        <w:framePr w:wrap="auto" w:vAnchor="page" w:hAnchor="page" w:x="4794" w:y="15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UK Special Forces or UK Emergency</w:t>
      </w:r>
    </w:p>
    <w:p w:rsidR="00AF4890" w:rsidRDefault="00AF4890">
      <w:pPr>
        <w:framePr w:wrap="auto" w:vAnchor="page" w:hAnchor="page" w:x="999" w:y="156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Guaranteed to deliver on</w:t>
      </w:r>
    </w:p>
    <w:p w:rsidR="00AF4890" w:rsidRDefault="00AF4890">
      <w:pPr>
        <w:framePr w:wrap="auto" w:vAnchor="page" w:hAnchor="page" w:x="4794" w:y="157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Fire and Rescue services. Their</w:t>
      </w:r>
    </w:p>
    <w:p w:rsidR="00AF4890" w:rsidRDefault="00AF4890">
      <w:pPr>
        <w:framePr w:wrap="auto" w:vAnchor="page" w:hAnchor="page" w:x="1149" w:y="158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time and budget to the</w:t>
      </w:r>
    </w:p>
    <w:p w:rsidR="00AF4890" w:rsidRDefault="00AF4890">
      <w:pPr>
        <w:framePr w:wrap="auto" w:vAnchor="page" w:hAnchor="page" w:x="4794" w:y="160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teaching expertise is underpinned by</w:t>
      </w:r>
    </w:p>
    <w:p w:rsidR="00AF4890" w:rsidRDefault="00AF4890">
      <w:pPr>
        <w:framePr w:wrap="auto" w:vAnchor="page" w:hAnchor="page" w:x="1149" w:y="160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highest standard</w:t>
      </w:r>
    </w:p>
    <w:p w:rsidR="00AF4890" w:rsidRDefault="00AF4890">
      <w:pPr>
        <w:framePr w:wrap="auto" w:vAnchor="page" w:hAnchor="page" w:x="4794" w:y="162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contemporary operational experience in</w:t>
      </w:r>
    </w:p>
    <w:p w:rsidR="00AF4890" w:rsidRDefault="00AF4890">
      <w:pPr>
        <w:framePr w:wrap="auto" w:vAnchor="page" w:hAnchor="page" w:x="999" w:y="165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Training consultancy and</w:t>
      </w:r>
    </w:p>
    <w:p w:rsidR="00AF4890" w:rsidRDefault="00AF4890">
      <w:pPr>
        <w:framePr w:wrap="auto" w:vAnchor="page" w:hAnchor="page" w:x="4794" w:y="165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a range of challenging environments</w:t>
      </w:r>
    </w:p>
    <w:p w:rsidR="00AF4890" w:rsidRDefault="00AF4890">
      <w:pPr>
        <w:framePr w:wrap="auto" w:vAnchor="page" w:hAnchor="page" w:x="1149" w:y="167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1D1E"/>
          <w:spacing w:val="-1"/>
          <w:sz w:val="16"/>
          <w:szCs w:val="16"/>
        </w:rPr>
        <w:t>mentoring capability</w:t>
      </w:r>
    </w:p>
    <w:p w:rsidR="00AF4890" w:rsidRDefault="00AF4890">
      <w:pPr>
        <w:framePr w:wrap="auto" w:vAnchor="page" w:hAnchor="page" w:x="4794" w:y="168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enabling them to give clients relevant,</w:t>
      </w:r>
    </w:p>
    <w:p w:rsidR="00AF4890" w:rsidRDefault="00AF4890">
      <w:pPr>
        <w:framePr w:wrap="auto" w:vAnchor="page" w:hAnchor="page" w:x="4794" w:y="171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realistic and potentially life saving</w:t>
      </w:r>
    </w:p>
    <w:p w:rsidR="00AF4890" w:rsidRDefault="00AF4890">
      <w:pPr>
        <w:framePr w:wrap="auto" w:vAnchor="page" w:hAnchor="page" w:x="4794" w:y="174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instruction.</w:t>
      </w:r>
    </w:p>
    <w:p w:rsidR="00AF4890" w:rsidRDefault="00AF4890">
      <w:pPr>
        <w:framePr w:wrap="auto" w:vAnchor="page" w:hAnchor="page" w:x="4794" w:y="180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CONDUCTED USING THE SYSTEMS</w:t>
      </w:r>
    </w:p>
    <w:p w:rsidR="00AF4890" w:rsidRDefault="00AF4890">
      <w:pPr>
        <w:framePr w:wrap="auto" w:vAnchor="page" w:hAnchor="page" w:x="4794" w:y="183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APPROACH TO TRAINING (SAT)</w:t>
      </w:r>
    </w:p>
    <w:p w:rsidR="00AF4890" w:rsidRDefault="00B97EBC">
      <w:pPr>
        <w:framePr w:wrap="auto" w:vAnchor="page" w:hAnchor="page" w:x="4794" w:y="188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221E1F"/>
          <w:spacing w:val="-1"/>
          <w:sz w:val="24"/>
          <w:szCs w:val="24"/>
        </w:rPr>
        <w:t xml:space="preserve"> Group employs SAT – the benchmark training methodology – at all levels of</w:t>
      </w:r>
    </w:p>
    <w:p w:rsidR="00AF4890" w:rsidRDefault="00AF4890">
      <w:pPr>
        <w:framePr w:wrap="auto" w:vAnchor="page" w:hAnchor="page" w:x="4794" w:y="191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E1F"/>
          <w:spacing w:val="-1"/>
          <w:sz w:val="24"/>
          <w:szCs w:val="24"/>
        </w:rPr>
        <w:t>its training programmes.</w:t>
      </w: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F4890">
          <w:pgSz w:w="15230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 w:rsidR="00CC422C">
        <w:rPr>
          <w:rFonts w:ascii="Times New Roman" w:hAnsi="Times New Roman"/>
          <w:sz w:val="24"/>
          <w:szCs w:val="24"/>
        </w:rPr>
        <w:t xml:space="preserve"> </w:t>
      </w:r>
    </w:p>
    <w:p w:rsidR="00CC422C" w:rsidRPr="00C557F3" w:rsidRDefault="00CC422C" w:rsidP="00CC422C">
      <w:pPr>
        <w:framePr w:wrap="auto" w:vAnchor="page" w:hAnchor="page" w:x="12335" w:y="10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57F3">
        <w:rPr>
          <w:rFonts w:ascii="Times New Roman" w:hAnsi="Times New Roman"/>
          <w:b/>
          <w:sz w:val="24"/>
          <w:szCs w:val="24"/>
        </w:rPr>
        <w:lastRenderedPageBreak/>
        <w:t xml:space="preserve">Appendix Number </w:t>
      </w:r>
      <w:r>
        <w:rPr>
          <w:rFonts w:ascii="Times New Roman" w:hAnsi="Times New Roman"/>
          <w:b/>
          <w:sz w:val="24"/>
          <w:szCs w:val="24"/>
        </w:rPr>
        <w:t>7 (2-2)</w:t>
      </w:r>
      <w:r w:rsidRPr="00C557F3">
        <w:rPr>
          <w:rFonts w:ascii="Times New Roman" w:hAnsi="Times New Roman"/>
          <w:b/>
          <w:sz w:val="24"/>
          <w:szCs w:val="24"/>
        </w:rPr>
        <w:t>.</w:t>
      </w:r>
    </w:p>
    <w:p w:rsidR="00AF4890" w:rsidRDefault="00AF4890">
      <w:pPr>
        <w:framePr w:wrap="auto" w:vAnchor="page" w:hAnchor="page" w:x="4770" w:y="16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Training</w:t>
      </w:r>
    </w:p>
    <w:p w:rsidR="00AF4890" w:rsidRDefault="00AF4890">
      <w:pPr>
        <w:framePr w:wrap="auto" w:vAnchor="page" w:hAnchor="page" w:x="4794" w:y="26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MANAGEMENT AND DELIVERY OF THE ENTIRE PROCESS</w:t>
      </w:r>
    </w:p>
    <w:p w:rsidR="00AF4890" w:rsidRDefault="00B97EBC">
      <w:pPr>
        <w:framePr w:wrap="auto" w:vAnchor="page" w:hAnchor="page" w:x="4794" w:y="31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can provide complete turnkey integrated solutions to meet clients’</w:t>
      </w:r>
    </w:p>
    <w:p w:rsidR="00AF4890" w:rsidRDefault="00AF4890">
      <w:pPr>
        <w:framePr w:wrap="auto" w:vAnchor="page" w:hAnchor="page" w:x="4794" w:y="34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training needs. The group also employs project management methodology to ensure</w:t>
      </w:r>
    </w:p>
    <w:p w:rsidR="00AF4890" w:rsidRDefault="00AF4890">
      <w:pPr>
        <w:framePr w:wrap="auto" w:vAnchor="page" w:hAnchor="page" w:x="4794" w:y="3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that services are delivered on time, to the agreed standard and at the agreed price.</w:t>
      </w:r>
    </w:p>
    <w:p w:rsidR="00AF4890" w:rsidRDefault="00AF4890">
      <w:pPr>
        <w:framePr w:wrap="auto" w:vAnchor="page" w:hAnchor="page" w:x="4794" w:y="40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Outsourcing training requirements to </w:t>
      </w:r>
      <w:r w:rsidR="00B97EBC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allows clients to focus on what really</w:t>
      </w:r>
    </w:p>
    <w:p w:rsidR="00AF4890" w:rsidRDefault="00AF4890">
      <w:pPr>
        <w:framePr w:wrap="auto" w:vAnchor="page" w:hAnchor="page" w:x="4794" w:y="43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matters to them, and to benefit from a better informed and equipped workforce.</w:t>
      </w:r>
    </w:p>
    <w:p w:rsidR="00AF4890" w:rsidRDefault="00AF4890">
      <w:pPr>
        <w:framePr w:wrap="auto" w:vAnchor="page" w:hAnchor="page" w:x="4794" w:y="4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TRAINING CONSULTANCY</w:t>
      </w:r>
    </w:p>
    <w:p w:rsidR="00AF4890" w:rsidRDefault="00AF4890">
      <w:pPr>
        <w:framePr w:wrap="auto" w:vAnchor="page" w:hAnchor="page" w:x="4794" w:y="54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If clients are formulating their own training strategy and requirements, </w:t>
      </w:r>
      <w:r w:rsidR="00B97EBC"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Group</w:t>
      </w:r>
    </w:p>
    <w:p w:rsidR="00AF4890" w:rsidRDefault="00AF4890">
      <w:pPr>
        <w:framePr w:wrap="auto" w:vAnchor="page" w:hAnchor="page" w:x="4794" w:y="576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offers a Training Consultancy service to advise, guide and mentor.</w:t>
      </w:r>
    </w:p>
    <w:p w:rsidR="00AF4890" w:rsidRDefault="00B97EBC">
      <w:pPr>
        <w:framePr w:wrap="auto" w:vAnchor="page" w:hAnchor="page" w:x="4794" w:y="63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b/>
          <w:bCs/>
          <w:color w:val="837A17"/>
          <w:spacing w:val="-1"/>
          <w:sz w:val="24"/>
          <w:szCs w:val="24"/>
        </w:rPr>
        <w:t xml:space="preserve"> GROUP TRAINING FACILITIES</w:t>
      </w:r>
    </w:p>
    <w:p w:rsidR="00AF4890" w:rsidRDefault="00B97EBC">
      <w:pPr>
        <w:framePr w:wrap="auto" w:vAnchor="page" w:hAnchor="page" w:x="4794" w:y="69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Group is continuing to develop its Memphis-located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Scotia</w:t>
      </w:r>
      <w:r w:rsidR="00AF4890">
        <w:rPr>
          <w:rFonts w:ascii="Times New Roman" w:hAnsi="Times New Roman"/>
          <w:color w:val="000000"/>
          <w:spacing w:val="-1"/>
          <w:sz w:val="24"/>
          <w:szCs w:val="24"/>
        </w:rPr>
        <w:t xml:space="preserve"> Security Training</w:t>
      </w:r>
    </w:p>
    <w:p w:rsidR="00AF4890" w:rsidRDefault="00AF4890">
      <w:pPr>
        <w:framePr w:wrap="auto" w:vAnchor="page" w:hAnchor="page" w:x="4794" w:y="72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Centre (OSTC). OSTC currently offers state of the art training facilities, including a driver</w:t>
      </w:r>
    </w:p>
    <w:p w:rsidR="00AF4890" w:rsidRDefault="00AF4890">
      <w:pPr>
        <w:framePr w:wrap="auto" w:vAnchor="page" w:hAnchor="page" w:x="4794" w:y="74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training circuit, an off road driving circuit, live fire weapons and explosives ranges, as well</w:t>
      </w:r>
    </w:p>
    <w:p w:rsidR="00AF4890" w:rsidRDefault="00AF4890">
      <w:pPr>
        <w:framePr w:wrap="auto" w:vAnchor="page" w:hAnchor="page" w:x="4794" w:y="77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as fully equipped training rooms and an extensive fleet of practice vehicles.</w:t>
      </w:r>
    </w:p>
    <w:p w:rsidR="00AF4890" w:rsidRDefault="00AF4890">
      <w:pPr>
        <w:framePr w:wrap="auto" w:vAnchor="page" w:hAnchor="page" w:x="924" w:y="17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77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78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0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2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73" w:y="187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2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4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framePr w:wrap="auto" w:vAnchor="page" w:hAnchor="page" w:x="924" w:y="196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890" w:rsidRDefault="00AF4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AF4890">
      <w:pgSz w:w="15230" w:h="259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4F6"/>
    <w:rsid w:val="0001567B"/>
    <w:rsid w:val="001406F7"/>
    <w:rsid w:val="0014774E"/>
    <w:rsid w:val="001C2944"/>
    <w:rsid w:val="00242024"/>
    <w:rsid w:val="00252875"/>
    <w:rsid w:val="003030A1"/>
    <w:rsid w:val="00326091"/>
    <w:rsid w:val="00425581"/>
    <w:rsid w:val="0046371E"/>
    <w:rsid w:val="00483BC9"/>
    <w:rsid w:val="004C63F6"/>
    <w:rsid w:val="004D0FA0"/>
    <w:rsid w:val="00530149"/>
    <w:rsid w:val="005D5301"/>
    <w:rsid w:val="005E4C78"/>
    <w:rsid w:val="00653745"/>
    <w:rsid w:val="00664FD0"/>
    <w:rsid w:val="00667479"/>
    <w:rsid w:val="0068084F"/>
    <w:rsid w:val="007741C8"/>
    <w:rsid w:val="007A45A4"/>
    <w:rsid w:val="007B291D"/>
    <w:rsid w:val="007E59DA"/>
    <w:rsid w:val="00866211"/>
    <w:rsid w:val="008C173B"/>
    <w:rsid w:val="00965040"/>
    <w:rsid w:val="00AF4890"/>
    <w:rsid w:val="00B12D4D"/>
    <w:rsid w:val="00B15ACF"/>
    <w:rsid w:val="00B54D74"/>
    <w:rsid w:val="00B96FED"/>
    <w:rsid w:val="00B97EBC"/>
    <w:rsid w:val="00C557F3"/>
    <w:rsid w:val="00CC422C"/>
    <w:rsid w:val="00DE541A"/>
    <w:rsid w:val="00E01877"/>
    <w:rsid w:val="00EE54F6"/>
    <w:rsid w:val="00F6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561FD3F-76C6-4987-BE51-54C9CEC6A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%202012\General%20Files\1%20Scotia%20Nigeria%20Limited\Company%20Profile\Scotia%20Nig%20Ltd%20-%20CP\SNL%20Company%20Profile%202010\Olive%20Scotia%20Group%20CP%202010%20Scotia%201.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Olive Scotia Group CP 2010 Scotia 1.0.dot</Template>
  <TotalTime>0</TotalTime>
  <Pages>1</Pages>
  <Words>7281</Words>
  <Characters>41502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Sharp</dc:creator>
  <cp:lastModifiedBy>James Sharp</cp:lastModifiedBy>
  <cp:revision>3</cp:revision>
  <dcterms:created xsi:type="dcterms:W3CDTF">2017-02-19T13:06:00Z</dcterms:created>
  <dcterms:modified xsi:type="dcterms:W3CDTF">2017-02-19T13:07:00Z</dcterms:modified>
</cp:coreProperties>
</file>